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36" w:rsidRDefault="00802B36" w:rsidP="00306F2F">
      <w:pPr>
        <w:pStyle w:val="p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kern w:val="1"/>
          <w:sz w:val="28"/>
          <w:szCs w:val="28"/>
        </w:rPr>
        <w:t xml:space="preserve">          </w:t>
      </w:r>
      <w:r w:rsidR="00C66CC8" w:rsidRPr="002B0901">
        <w:rPr>
          <w:sz w:val="28"/>
          <w:szCs w:val="28"/>
        </w:rPr>
        <w:t xml:space="preserve">       </w:t>
      </w:r>
      <w:bookmarkStart w:id="0" w:name="_GoBack"/>
      <w:r w:rsidR="002B0901">
        <w:rPr>
          <w:b/>
          <w:color w:val="000000"/>
          <w:sz w:val="28"/>
          <w:szCs w:val="28"/>
        </w:rPr>
        <w:t xml:space="preserve">ПУБЛИЧНЫЙ ОТЧЕТ ПРЕДСЕДАТЕЛЯ ПЕРВИЧНОЙ </w:t>
      </w:r>
    </w:p>
    <w:p w:rsidR="002B0901" w:rsidRDefault="00802B36" w:rsidP="00306F2F">
      <w:pPr>
        <w:pStyle w:val="p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</w:t>
      </w:r>
      <w:r w:rsidR="002B0901">
        <w:rPr>
          <w:b/>
          <w:color w:val="000000"/>
          <w:sz w:val="28"/>
          <w:szCs w:val="28"/>
        </w:rPr>
        <w:t xml:space="preserve">ПРОФСОЮЗНОЙ ОРГАНИЗАЦИИ </w:t>
      </w:r>
    </w:p>
    <w:p w:rsidR="002B0901" w:rsidRDefault="00E95D54" w:rsidP="00306F2F">
      <w:pPr>
        <w:pStyle w:val="p1"/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МКДОУ «Детский сад №20 «Огонёк» за отчетный период 2019-2024</w:t>
      </w:r>
      <w:r w:rsidR="002B0901">
        <w:rPr>
          <w:rStyle w:val="s1"/>
          <w:b/>
          <w:bCs/>
          <w:color w:val="000000"/>
          <w:sz w:val="28"/>
          <w:szCs w:val="28"/>
        </w:rPr>
        <w:t xml:space="preserve"> год</w:t>
      </w:r>
      <w:r>
        <w:rPr>
          <w:rStyle w:val="s1"/>
          <w:b/>
          <w:bCs/>
          <w:color w:val="000000"/>
          <w:sz w:val="28"/>
          <w:szCs w:val="28"/>
        </w:rPr>
        <w:t>.</w:t>
      </w:r>
    </w:p>
    <w:p w:rsidR="002B0901" w:rsidRDefault="002B0901" w:rsidP="00E95D54">
      <w:pPr>
        <w:rPr>
          <w:rFonts w:ascii="Times New Roman" w:hAnsi="Times New Roman"/>
          <w:sz w:val="28"/>
          <w:szCs w:val="28"/>
        </w:rPr>
      </w:pPr>
    </w:p>
    <w:p w:rsidR="002B0901" w:rsidRPr="00CC4FD2" w:rsidRDefault="00C66CC8" w:rsidP="00E95D54">
      <w:pPr>
        <w:jc w:val="both"/>
        <w:rPr>
          <w:rFonts w:ascii="Times New Roman" w:eastAsia="Calibri" w:hAnsi="Times New Roman"/>
          <w:sz w:val="28"/>
          <w:szCs w:val="28"/>
        </w:rPr>
      </w:pPr>
      <w:r w:rsidRPr="00CC4FD2">
        <w:rPr>
          <w:rFonts w:ascii="Times New Roman" w:hAnsi="Times New Roman"/>
          <w:sz w:val="28"/>
          <w:szCs w:val="28"/>
        </w:rPr>
        <w:t xml:space="preserve"> </w:t>
      </w:r>
      <w:r w:rsidR="002B0901" w:rsidRPr="00CC4FD2">
        <w:rPr>
          <w:rFonts w:ascii="Times New Roman" w:hAnsi="Times New Roman"/>
          <w:sz w:val="28"/>
          <w:szCs w:val="28"/>
        </w:rPr>
        <w:t xml:space="preserve">         </w:t>
      </w:r>
      <w:r w:rsidRPr="00CC4FD2">
        <w:rPr>
          <w:rFonts w:ascii="Times New Roman" w:hAnsi="Times New Roman"/>
          <w:sz w:val="28"/>
          <w:szCs w:val="28"/>
        </w:rPr>
        <w:t xml:space="preserve"> Наша первичная профсоюзная организация является структурным звеном ТО </w:t>
      </w:r>
      <w:r w:rsidR="002B0901" w:rsidRPr="00CC4FD2">
        <w:rPr>
          <w:rFonts w:ascii="Times New Roman" w:eastAsia="Calibri" w:hAnsi="Times New Roman"/>
          <w:sz w:val="28"/>
          <w:szCs w:val="28"/>
        </w:rPr>
        <w:t xml:space="preserve">профессионального  союза работников народного образования и науки </w:t>
      </w:r>
      <w:r w:rsidR="00E95D54">
        <w:rPr>
          <w:rFonts w:ascii="Times New Roman" w:eastAsia="Calibri" w:hAnsi="Times New Roman"/>
          <w:sz w:val="28"/>
          <w:szCs w:val="28"/>
        </w:rPr>
        <w:t xml:space="preserve">Российской федерации </w:t>
      </w:r>
      <w:proofErr w:type="spellStart"/>
      <w:r w:rsidR="00E95D54">
        <w:rPr>
          <w:rFonts w:ascii="Times New Roman" w:eastAsia="Calibri" w:hAnsi="Times New Roman"/>
          <w:sz w:val="28"/>
          <w:szCs w:val="28"/>
        </w:rPr>
        <w:t>Нефтекумского</w:t>
      </w:r>
      <w:proofErr w:type="spellEnd"/>
      <w:r w:rsidR="002B0901" w:rsidRPr="00CC4FD2">
        <w:rPr>
          <w:rFonts w:ascii="Times New Roman" w:eastAsia="Calibri" w:hAnsi="Times New Roman"/>
          <w:sz w:val="28"/>
          <w:szCs w:val="28"/>
        </w:rPr>
        <w:t xml:space="preserve"> муниципального округа Ставропольского края.</w:t>
      </w:r>
    </w:p>
    <w:p w:rsidR="00C66CC8" w:rsidRPr="00BF6E8B" w:rsidRDefault="00C66CC8" w:rsidP="00BF6E8B">
      <w:pPr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C4FD2">
        <w:rPr>
          <w:rFonts w:ascii="Times New Roman" w:hAnsi="Times New Roman"/>
          <w:sz w:val="28"/>
          <w:szCs w:val="28"/>
        </w:rPr>
        <w:t xml:space="preserve">В своей деятельности первичная </w:t>
      </w:r>
      <w:r w:rsidR="002B0901" w:rsidRPr="00CC4FD2">
        <w:rPr>
          <w:rFonts w:ascii="Times New Roman" w:hAnsi="Times New Roman"/>
          <w:sz w:val="28"/>
          <w:szCs w:val="28"/>
        </w:rPr>
        <w:t>профсоюзная организация руковод</w:t>
      </w:r>
      <w:r w:rsidRPr="00CC4FD2">
        <w:rPr>
          <w:rFonts w:ascii="Times New Roman" w:hAnsi="Times New Roman"/>
          <w:sz w:val="28"/>
          <w:szCs w:val="28"/>
        </w:rPr>
        <w:t>ствуется Уставом профсоюза, Законом РФ «О профессиональных союзах их правах и гарантиях деятельности», действующим законодательством и нормативными актами. Основными целями профсоюза является представительство и защита социально-трудовых прав и профессиональных интересов членов профсоюза.    На сегодняшний день</w:t>
      </w:r>
      <w:r w:rsidR="00E95D54">
        <w:rPr>
          <w:rFonts w:ascii="Times New Roman" w:hAnsi="Times New Roman"/>
          <w:sz w:val="28"/>
          <w:szCs w:val="28"/>
        </w:rPr>
        <w:t xml:space="preserve"> в</w:t>
      </w:r>
      <w:r w:rsidR="002B0901" w:rsidRPr="00CC4F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B0901" w:rsidRPr="00CC4FD2">
        <w:rPr>
          <w:rFonts w:ascii="Times New Roman" w:hAnsi="Times New Roman"/>
          <w:sz w:val="28"/>
          <w:szCs w:val="28"/>
        </w:rPr>
        <w:t>первичной</w:t>
      </w:r>
      <w:proofErr w:type="gramEnd"/>
      <w:r w:rsidR="002B0901" w:rsidRPr="00CC4FD2">
        <w:rPr>
          <w:rFonts w:ascii="Times New Roman" w:hAnsi="Times New Roman"/>
          <w:sz w:val="28"/>
          <w:szCs w:val="28"/>
        </w:rPr>
        <w:t xml:space="preserve"> профсоюзной</w:t>
      </w:r>
      <w:r w:rsidRPr="00CC4FD2">
        <w:rPr>
          <w:rFonts w:ascii="Times New Roman" w:hAnsi="Times New Roman"/>
          <w:sz w:val="28"/>
          <w:szCs w:val="28"/>
        </w:rPr>
        <w:t xml:space="preserve"> организация </w:t>
      </w:r>
      <w:r w:rsidR="00E95D54">
        <w:rPr>
          <w:rFonts w:ascii="Times New Roman" w:hAnsi="Times New Roman"/>
          <w:sz w:val="28"/>
          <w:szCs w:val="28"/>
        </w:rPr>
        <w:t xml:space="preserve"> на учете состоит 18</w:t>
      </w:r>
      <w:r w:rsidRPr="00CC4FD2">
        <w:rPr>
          <w:rFonts w:ascii="Times New Roman" w:hAnsi="Times New Roman"/>
          <w:sz w:val="28"/>
          <w:szCs w:val="28"/>
        </w:rPr>
        <w:t xml:space="preserve"> человек. </w:t>
      </w:r>
      <w:r w:rsidR="00BF6E8B"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Мы уделяем особое внимание проблемам вовлечения новых членов в ряды </w:t>
      </w:r>
      <w:r w:rsidR="00BF6E8B" w:rsidRPr="008B0C29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Профсоюза</w:t>
      </w:r>
      <w:r w:rsidR="00BF6E8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Мы </w:t>
      </w:r>
      <w:r w:rsidR="00BF6E8B"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ставили себе цель – довести членство в </w:t>
      </w:r>
      <w:r w:rsidR="00BF6E8B" w:rsidRPr="008B0C29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профсоюзной организации</w:t>
      </w:r>
      <w:r w:rsidR="00BF6E8B"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до 100 </w:t>
      </w:r>
      <w:r w:rsidR="00BF6E8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% сотрудников нашего коллектива и цель достигнута. На сегодняшний день о</w:t>
      </w:r>
      <w:r w:rsidRPr="00CC4FD2">
        <w:rPr>
          <w:rFonts w:ascii="Times New Roman" w:hAnsi="Times New Roman"/>
          <w:sz w:val="28"/>
          <w:szCs w:val="28"/>
        </w:rPr>
        <w:t>хват профсоюзным членством составляет 100%.</w:t>
      </w:r>
    </w:p>
    <w:p w:rsidR="002B0901" w:rsidRPr="00CC4FD2" w:rsidRDefault="002B0901" w:rsidP="00E95D5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CC4FD2">
        <w:rPr>
          <w:rFonts w:ascii="Times New Roman" w:hAnsi="Times New Roman"/>
          <w:sz w:val="28"/>
          <w:szCs w:val="28"/>
        </w:rPr>
        <w:t xml:space="preserve">Количество членов профсоюза увеличилось за </w:t>
      </w:r>
      <w:r w:rsidR="00E95D54">
        <w:rPr>
          <w:rFonts w:ascii="Times New Roman" w:hAnsi="Times New Roman"/>
          <w:sz w:val="28"/>
          <w:szCs w:val="28"/>
        </w:rPr>
        <w:t>вступления всех работников детского сада в Профсоюз</w:t>
      </w:r>
      <w:r w:rsidRPr="00CC4FD2">
        <w:rPr>
          <w:rFonts w:ascii="Times New Roman" w:hAnsi="Times New Roman"/>
          <w:sz w:val="28"/>
          <w:szCs w:val="28"/>
        </w:rPr>
        <w:t>.</w:t>
      </w:r>
    </w:p>
    <w:p w:rsidR="0051465B" w:rsidRDefault="00157E0C" w:rsidP="00BF6E8B">
      <w:pPr>
        <w:shd w:val="clear" w:color="auto" w:fill="FFFFFF"/>
        <w:ind w:right="20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4FD2">
        <w:rPr>
          <w:rFonts w:ascii="Times New Roman" w:hAnsi="Times New Roman"/>
          <w:sz w:val="28"/>
          <w:szCs w:val="28"/>
        </w:rPr>
        <w:t xml:space="preserve">Вся работа профсоюзного комитета проводится в тесном сотрудничестве с администрацией дошкольного учреждения, так, как взаимопонимание и </w:t>
      </w:r>
      <w:proofErr w:type="spellStart"/>
      <w:r w:rsidRPr="00CC4FD2">
        <w:rPr>
          <w:rFonts w:ascii="Times New Roman" w:hAnsi="Times New Roman"/>
          <w:sz w:val="28"/>
          <w:szCs w:val="28"/>
        </w:rPr>
        <w:t>взаимоподдержка</w:t>
      </w:r>
      <w:proofErr w:type="spellEnd"/>
      <w:r w:rsidRPr="00CC4FD2">
        <w:rPr>
          <w:rFonts w:ascii="Times New Roman" w:hAnsi="Times New Roman"/>
          <w:sz w:val="28"/>
          <w:szCs w:val="28"/>
        </w:rPr>
        <w:t xml:space="preserve"> определяет стиль новых современных взаимоотношений партнёрства между руководителем и профсоюзным активом. В </w:t>
      </w:r>
      <w:r w:rsidR="00E95D54">
        <w:rPr>
          <w:rFonts w:ascii="Times New Roman" w:hAnsi="Times New Roman"/>
          <w:sz w:val="28"/>
          <w:szCs w:val="28"/>
        </w:rPr>
        <w:t>сентябре каждого года составлял</w:t>
      </w:r>
      <w:r w:rsidRPr="00CC4FD2">
        <w:rPr>
          <w:rFonts w:ascii="Times New Roman" w:hAnsi="Times New Roman"/>
          <w:sz w:val="28"/>
          <w:szCs w:val="28"/>
        </w:rPr>
        <w:t>ся план работы на новый</w:t>
      </w:r>
      <w:r w:rsidR="00E95D54">
        <w:rPr>
          <w:rFonts w:ascii="Times New Roman" w:hAnsi="Times New Roman"/>
          <w:sz w:val="28"/>
          <w:szCs w:val="28"/>
        </w:rPr>
        <w:t xml:space="preserve"> учебный год, который утверждал</w:t>
      </w:r>
      <w:r w:rsidRPr="00CC4FD2">
        <w:rPr>
          <w:rFonts w:ascii="Times New Roman" w:hAnsi="Times New Roman"/>
          <w:sz w:val="28"/>
          <w:szCs w:val="28"/>
        </w:rPr>
        <w:t>ся на з</w:t>
      </w:r>
      <w:r w:rsidR="00DA7349" w:rsidRPr="00CC4FD2">
        <w:rPr>
          <w:rFonts w:ascii="Times New Roman" w:hAnsi="Times New Roman"/>
          <w:sz w:val="28"/>
          <w:szCs w:val="28"/>
        </w:rPr>
        <w:t>аседании профсоюзного  комитета, в соотв</w:t>
      </w:r>
      <w:r w:rsidR="00E95D54">
        <w:rPr>
          <w:rFonts w:ascii="Times New Roman" w:hAnsi="Times New Roman"/>
          <w:sz w:val="28"/>
          <w:szCs w:val="28"/>
        </w:rPr>
        <w:t>етствии с ним и проводилась</w:t>
      </w:r>
      <w:r w:rsidR="00DA7349" w:rsidRPr="00CC4FD2">
        <w:rPr>
          <w:rFonts w:ascii="Times New Roman" w:hAnsi="Times New Roman"/>
          <w:sz w:val="28"/>
          <w:szCs w:val="28"/>
        </w:rPr>
        <w:t xml:space="preserve"> основная  работа. За истекший  период профкомом проведено 8 заседаний.</w:t>
      </w:r>
      <w:r w:rsidR="00DA7349" w:rsidRPr="00CC4F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A7349" w:rsidRPr="00E95D54" w:rsidRDefault="00DA7349" w:rsidP="00BF6E8B">
      <w:pPr>
        <w:shd w:val="clear" w:color="auto" w:fill="FFFFFF"/>
        <w:ind w:right="20" w:firstLine="710"/>
        <w:jc w:val="both"/>
        <w:rPr>
          <w:rFonts w:ascii="Times New Roman" w:hAnsi="Times New Roman"/>
          <w:sz w:val="28"/>
          <w:szCs w:val="28"/>
        </w:rPr>
      </w:pPr>
      <w:r w:rsidRPr="00CC4F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Тематика заседаний профком зависела от поступающих вопросов и заявлений, как от членов профсоюза, так и от вышестоящих инстанций.</w:t>
      </w:r>
    </w:p>
    <w:p w:rsidR="00B932E4" w:rsidRPr="00CC4FD2" w:rsidRDefault="00B932E4" w:rsidP="00BF6E8B">
      <w:pPr>
        <w:jc w:val="both"/>
        <w:rPr>
          <w:rFonts w:ascii="Times New Roman" w:hAnsi="Times New Roman"/>
          <w:sz w:val="28"/>
          <w:szCs w:val="28"/>
        </w:rPr>
      </w:pPr>
      <w:r w:rsidRPr="00CC4FD2">
        <w:rPr>
          <w:rFonts w:ascii="Times New Roman" w:hAnsi="Times New Roman"/>
          <w:sz w:val="28"/>
          <w:szCs w:val="28"/>
        </w:rPr>
        <w:t>- рассмотрение  заявлений о вступлении в профсоюз  новых сотрудников;</w:t>
      </w:r>
    </w:p>
    <w:p w:rsidR="00B932E4" w:rsidRPr="00CC4FD2" w:rsidRDefault="00B932E4" w:rsidP="00BF6E8B">
      <w:pPr>
        <w:jc w:val="both"/>
        <w:rPr>
          <w:rFonts w:ascii="Times New Roman" w:hAnsi="Times New Roman"/>
          <w:sz w:val="28"/>
          <w:szCs w:val="28"/>
        </w:rPr>
      </w:pPr>
      <w:r w:rsidRPr="00CC4FD2">
        <w:rPr>
          <w:rFonts w:ascii="Times New Roman" w:hAnsi="Times New Roman"/>
          <w:sz w:val="28"/>
          <w:szCs w:val="28"/>
        </w:rPr>
        <w:t>- знакомство с содержанием  Коллективного договора  и должностными обязанностями  новых сотрудников;</w:t>
      </w:r>
    </w:p>
    <w:p w:rsidR="00B932E4" w:rsidRPr="00CC4FD2" w:rsidRDefault="00B932E4" w:rsidP="00BF6E8B">
      <w:pPr>
        <w:jc w:val="both"/>
        <w:rPr>
          <w:rFonts w:ascii="Times New Roman" w:hAnsi="Times New Roman"/>
          <w:sz w:val="28"/>
          <w:szCs w:val="28"/>
        </w:rPr>
      </w:pPr>
      <w:r w:rsidRPr="00CC4FD2">
        <w:rPr>
          <w:rFonts w:ascii="Times New Roman" w:hAnsi="Times New Roman"/>
          <w:sz w:val="28"/>
          <w:szCs w:val="28"/>
        </w:rPr>
        <w:t>- инструктаж  для новых сотрудников по технике безопасности и охране труда;</w:t>
      </w:r>
    </w:p>
    <w:p w:rsidR="00B932E4" w:rsidRDefault="00B932E4" w:rsidP="00BF6E8B">
      <w:pPr>
        <w:jc w:val="both"/>
        <w:rPr>
          <w:rFonts w:ascii="Times New Roman" w:hAnsi="Times New Roman"/>
          <w:sz w:val="28"/>
          <w:szCs w:val="28"/>
        </w:rPr>
      </w:pPr>
      <w:r w:rsidRPr="00CC4FD2">
        <w:rPr>
          <w:rFonts w:ascii="Times New Roman" w:hAnsi="Times New Roman"/>
          <w:sz w:val="28"/>
          <w:szCs w:val="28"/>
        </w:rPr>
        <w:t>- утверждение плана работы ППО на новый учебный год;</w:t>
      </w:r>
    </w:p>
    <w:p w:rsidR="0051465B" w:rsidRPr="00CC4FD2" w:rsidRDefault="0051465B" w:rsidP="00BF6E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 участии в акциях Профсоюза;</w:t>
      </w:r>
    </w:p>
    <w:p w:rsidR="00B932E4" w:rsidRPr="00CC4FD2" w:rsidRDefault="00B932E4" w:rsidP="00BF6E8B">
      <w:pPr>
        <w:jc w:val="both"/>
        <w:rPr>
          <w:rFonts w:ascii="Times New Roman" w:hAnsi="Times New Roman"/>
          <w:sz w:val="28"/>
          <w:szCs w:val="28"/>
        </w:rPr>
      </w:pPr>
      <w:r w:rsidRPr="00CC4FD2">
        <w:rPr>
          <w:rFonts w:ascii="Times New Roman" w:hAnsi="Times New Roman"/>
          <w:sz w:val="28"/>
          <w:szCs w:val="28"/>
        </w:rPr>
        <w:t>- обсуждение  праздника «День дошкольного работника», «День села»;</w:t>
      </w:r>
    </w:p>
    <w:p w:rsidR="00B932E4" w:rsidRPr="00CC4FD2" w:rsidRDefault="00CC4FD2" w:rsidP="00BF6E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A0B32" w:rsidRPr="00CC4FD2">
        <w:rPr>
          <w:rFonts w:ascii="Times New Roman" w:hAnsi="Times New Roman"/>
          <w:sz w:val="28"/>
          <w:szCs w:val="28"/>
        </w:rPr>
        <w:t>решение вопроса о премировании членов профсоюза за активную профсоюзную  деятельность;</w:t>
      </w:r>
    </w:p>
    <w:p w:rsidR="00B932E4" w:rsidRDefault="00B932E4" w:rsidP="00BF6E8B">
      <w:pPr>
        <w:jc w:val="both"/>
        <w:rPr>
          <w:rFonts w:ascii="Times New Roman" w:hAnsi="Times New Roman"/>
          <w:sz w:val="28"/>
          <w:szCs w:val="28"/>
        </w:rPr>
      </w:pPr>
      <w:r w:rsidRPr="00CC4FD2">
        <w:rPr>
          <w:rFonts w:ascii="Times New Roman" w:hAnsi="Times New Roman"/>
          <w:sz w:val="28"/>
          <w:szCs w:val="28"/>
        </w:rPr>
        <w:t>- о рас</w:t>
      </w:r>
      <w:r w:rsidR="003A0B32" w:rsidRPr="00CC4FD2">
        <w:rPr>
          <w:rFonts w:ascii="Times New Roman" w:hAnsi="Times New Roman"/>
          <w:sz w:val="28"/>
          <w:szCs w:val="28"/>
        </w:rPr>
        <w:t>пределении стимулирующих выплат</w:t>
      </w:r>
      <w:r w:rsidR="004A4D2B" w:rsidRPr="00CC4FD2">
        <w:rPr>
          <w:rFonts w:ascii="Times New Roman" w:hAnsi="Times New Roman"/>
          <w:sz w:val="28"/>
          <w:szCs w:val="28"/>
        </w:rPr>
        <w:t>;</w:t>
      </w:r>
    </w:p>
    <w:p w:rsidR="008514A0" w:rsidRPr="00CC4FD2" w:rsidRDefault="008514A0" w:rsidP="00BF6E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распределении премии за активное участие в жизни профсоюза;</w:t>
      </w:r>
    </w:p>
    <w:p w:rsidR="004A4D2B" w:rsidRPr="00CC4FD2" w:rsidRDefault="0051465B" w:rsidP="00BF6E8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A4D2B" w:rsidRPr="00CC4FD2">
        <w:rPr>
          <w:rFonts w:ascii="Times New Roman" w:hAnsi="Times New Roman"/>
          <w:sz w:val="28"/>
          <w:szCs w:val="28"/>
        </w:rPr>
        <w:t xml:space="preserve">составление </w:t>
      </w:r>
      <w:r w:rsidR="004A4D2B" w:rsidRPr="00CC4FD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графика </w:t>
      </w:r>
      <w:r w:rsidR="004A4D2B" w:rsidRPr="00CC4FD2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  </w:t>
      </w:r>
      <w:r w:rsidR="004A4D2B" w:rsidRPr="00CC4FD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ежегодных оплачиваемых отпусков совместно с работодателем,  с обязательным учетом мнения каждого  работника </w:t>
      </w:r>
    </w:p>
    <w:p w:rsidR="003A0B32" w:rsidRPr="00CC4FD2" w:rsidRDefault="003A0B32" w:rsidP="00BF6E8B">
      <w:pPr>
        <w:pStyle w:val="ab"/>
        <w:spacing w:before="180" w:beforeAutospacing="0" w:after="180" w:afterAutospacing="0"/>
        <w:jc w:val="both"/>
        <w:rPr>
          <w:color w:val="363636"/>
          <w:sz w:val="28"/>
          <w:szCs w:val="28"/>
        </w:rPr>
      </w:pPr>
      <w:r w:rsidRPr="00CC4FD2">
        <w:rPr>
          <w:color w:val="363636"/>
          <w:sz w:val="28"/>
          <w:szCs w:val="28"/>
        </w:rPr>
        <w:t>Основными целями профсоюза является представительство и защита социально-трудовых прав и профессиональных интересов членов профсоюза.</w:t>
      </w:r>
    </w:p>
    <w:p w:rsidR="00675C3A" w:rsidRDefault="003A0B32" w:rsidP="00BF6E8B">
      <w:pPr>
        <w:pStyle w:val="ab"/>
        <w:spacing w:before="180" w:beforeAutospacing="0" w:after="180" w:afterAutospacing="0"/>
        <w:jc w:val="both"/>
        <w:rPr>
          <w:sz w:val="28"/>
          <w:szCs w:val="28"/>
        </w:rPr>
      </w:pPr>
      <w:r w:rsidRPr="00CC4FD2">
        <w:rPr>
          <w:color w:val="363636"/>
          <w:sz w:val="28"/>
          <w:szCs w:val="28"/>
        </w:rPr>
        <w:t xml:space="preserve">Главным документом, который представляет интересы и защищает </w:t>
      </w:r>
      <w:proofErr w:type="gramStart"/>
      <w:r w:rsidRPr="00CC4FD2">
        <w:rPr>
          <w:color w:val="363636"/>
          <w:sz w:val="28"/>
          <w:szCs w:val="28"/>
        </w:rPr>
        <w:t>работников</w:t>
      </w:r>
      <w:proofErr w:type="gramEnd"/>
      <w:r w:rsidRPr="00CC4FD2">
        <w:rPr>
          <w:color w:val="363636"/>
          <w:sz w:val="28"/>
          <w:szCs w:val="28"/>
        </w:rPr>
        <w:t xml:space="preserve"> являе</w:t>
      </w:r>
      <w:r w:rsidR="0051465B">
        <w:rPr>
          <w:color w:val="363636"/>
          <w:sz w:val="28"/>
          <w:szCs w:val="28"/>
        </w:rPr>
        <w:t>тся коллективный договор на 2022-2025</w:t>
      </w:r>
      <w:r w:rsidRPr="00CC4FD2">
        <w:rPr>
          <w:color w:val="363636"/>
          <w:sz w:val="28"/>
          <w:szCs w:val="28"/>
        </w:rPr>
        <w:t xml:space="preserve"> гг.</w:t>
      </w:r>
      <w:r w:rsidR="005C1A0D">
        <w:rPr>
          <w:color w:val="363636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Со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всеми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работниками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ДОУ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заключены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трудовые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договор</w:t>
      </w:r>
      <w:r w:rsidR="005C1A0D">
        <w:rPr>
          <w:sz w:val="28"/>
          <w:szCs w:val="28"/>
        </w:rPr>
        <w:t>ы</w:t>
      </w:r>
      <w:r w:rsidR="005C1A0D" w:rsidRPr="005C1A0D">
        <w:rPr>
          <w:spacing w:val="7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в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соответствии с ТК РФ, другими законодательными и нормативными правовыми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актами,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Уставом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 xml:space="preserve">организации, а также </w:t>
      </w:r>
      <w:r w:rsidR="005C1A0D" w:rsidRPr="005C1A0D">
        <w:rPr>
          <w:spacing w:val="-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отраслевым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lastRenderedPageBreak/>
        <w:t>соглашением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и</w:t>
      </w:r>
      <w:r w:rsidR="005C1A0D" w:rsidRPr="005C1A0D">
        <w:rPr>
          <w:spacing w:val="-2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настоящим коллективным договором.</w:t>
      </w:r>
      <w:r w:rsidR="005C1A0D">
        <w:rPr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Трудовые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>
        <w:rPr>
          <w:sz w:val="28"/>
          <w:szCs w:val="28"/>
        </w:rPr>
        <w:t>договоры</w:t>
      </w:r>
      <w:r w:rsidR="005C1A0D" w:rsidRPr="005C1A0D">
        <w:rPr>
          <w:sz w:val="28"/>
          <w:szCs w:val="28"/>
        </w:rPr>
        <w:t xml:space="preserve"> заключены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с работниками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в письменной форме в двух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экземплярах, каждый из которых подписывается работодателем и работником,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один</w:t>
      </w:r>
      <w:r w:rsidR="005C1A0D" w:rsidRPr="005C1A0D">
        <w:rPr>
          <w:spacing w:val="-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экземпляр</w:t>
      </w:r>
      <w:r w:rsidR="005C1A0D" w:rsidRPr="005C1A0D">
        <w:rPr>
          <w:spacing w:val="-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под</w:t>
      </w:r>
      <w:r w:rsidR="005C1A0D" w:rsidRPr="005C1A0D">
        <w:rPr>
          <w:spacing w:val="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роспись</w:t>
      </w:r>
      <w:r w:rsidR="005C1A0D" w:rsidRPr="005C1A0D">
        <w:rPr>
          <w:spacing w:val="-2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передан</w:t>
      </w:r>
      <w:r w:rsidR="005C1A0D" w:rsidRPr="005C1A0D">
        <w:rPr>
          <w:spacing w:val="-1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работнику в</w:t>
      </w:r>
      <w:r w:rsidR="005C1A0D" w:rsidRPr="005C1A0D">
        <w:rPr>
          <w:spacing w:val="-2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день</w:t>
      </w:r>
      <w:r w:rsidR="005C1A0D" w:rsidRPr="005C1A0D">
        <w:rPr>
          <w:spacing w:val="-3"/>
          <w:sz w:val="28"/>
          <w:szCs w:val="28"/>
        </w:rPr>
        <w:t xml:space="preserve"> </w:t>
      </w:r>
      <w:r w:rsidR="005C1A0D" w:rsidRPr="005C1A0D">
        <w:rPr>
          <w:sz w:val="28"/>
          <w:szCs w:val="28"/>
        </w:rPr>
        <w:t>заключения.</w:t>
      </w:r>
    </w:p>
    <w:p w:rsidR="00675C3A" w:rsidRDefault="005C1A0D" w:rsidP="00BF6E8B">
      <w:pPr>
        <w:pStyle w:val="ab"/>
        <w:spacing w:before="180" w:beforeAutospacing="0" w:after="180" w:afterAutospacing="0"/>
        <w:jc w:val="both"/>
        <w:rPr>
          <w:rStyle w:val="FontStyle15"/>
          <w:sz w:val="28"/>
          <w:szCs w:val="28"/>
        </w:rPr>
      </w:pPr>
      <w:r w:rsidRPr="00675C3A">
        <w:rPr>
          <w:sz w:val="28"/>
          <w:szCs w:val="28"/>
        </w:rPr>
        <w:t>Так</w:t>
      </w:r>
      <w:r w:rsidRPr="00675C3A">
        <w:rPr>
          <w:spacing w:val="14"/>
          <w:sz w:val="28"/>
          <w:szCs w:val="28"/>
        </w:rPr>
        <w:t xml:space="preserve"> </w:t>
      </w:r>
      <w:r w:rsidRPr="00675C3A">
        <w:rPr>
          <w:sz w:val="28"/>
          <w:szCs w:val="28"/>
        </w:rPr>
        <w:t>же</w:t>
      </w:r>
      <w:r w:rsidRPr="00675C3A">
        <w:rPr>
          <w:spacing w:val="15"/>
          <w:sz w:val="28"/>
          <w:szCs w:val="28"/>
        </w:rPr>
        <w:t xml:space="preserve"> </w:t>
      </w:r>
      <w:r w:rsidRPr="00675C3A">
        <w:rPr>
          <w:sz w:val="28"/>
          <w:szCs w:val="28"/>
        </w:rPr>
        <w:t>заключены</w:t>
      </w:r>
      <w:r w:rsidRPr="00675C3A">
        <w:rPr>
          <w:spacing w:val="16"/>
          <w:sz w:val="28"/>
          <w:szCs w:val="28"/>
        </w:rPr>
        <w:t xml:space="preserve"> </w:t>
      </w:r>
      <w:r w:rsidRPr="00675C3A">
        <w:rPr>
          <w:sz w:val="28"/>
          <w:szCs w:val="28"/>
        </w:rPr>
        <w:t>дополнительные</w:t>
      </w:r>
      <w:r w:rsidRPr="00675C3A">
        <w:rPr>
          <w:spacing w:val="15"/>
          <w:sz w:val="28"/>
          <w:szCs w:val="28"/>
        </w:rPr>
        <w:t xml:space="preserve"> </w:t>
      </w:r>
      <w:r w:rsidRPr="00675C3A">
        <w:rPr>
          <w:sz w:val="28"/>
          <w:szCs w:val="28"/>
        </w:rPr>
        <w:t>соглашения</w:t>
      </w:r>
      <w:r w:rsidRPr="00675C3A">
        <w:rPr>
          <w:spacing w:val="16"/>
          <w:sz w:val="28"/>
          <w:szCs w:val="28"/>
        </w:rPr>
        <w:t xml:space="preserve"> </w:t>
      </w:r>
      <w:r w:rsidRPr="00675C3A">
        <w:rPr>
          <w:sz w:val="28"/>
          <w:szCs w:val="28"/>
        </w:rPr>
        <w:t>к</w:t>
      </w:r>
      <w:r w:rsidRPr="00675C3A">
        <w:rPr>
          <w:spacing w:val="14"/>
          <w:sz w:val="28"/>
          <w:szCs w:val="28"/>
        </w:rPr>
        <w:t xml:space="preserve"> </w:t>
      </w:r>
      <w:r w:rsidRPr="00675C3A">
        <w:rPr>
          <w:sz w:val="28"/>
          <w:szCs w:val="28"/>
        </w:rPr>
        <w:t>трудовым</w:t>
      </w:r>
      <w:r w:rsidRPr="00675C3A">
        <w:rPr>
          <w:spacing w:val="17"/>
          <w:sz w:val="28"/>
          <w:szCs w:val="28"/>
        </w:rPr>
        <w:t xml:space="preserve"> </w:t>
      </w:r>
      <w:r w:rsidRPr="00675C3A">
        <w:rPr>
          <w:sz w:val="28"/>
          <w:szCs w:val="28"/>
        </w:rPr>
        <w:t>договорам,</w:t>
      </w:r>
      <w:r w:rsidRPr="00675C3A">
        <w:rPr>
          <w:spacing w:val="17"/>
          <w:sz w:val="28"/>
          <w:szCs w:val="28"/>
        </w:rPr>
        <w:t xml:space="preserve"> </w:t>
      </w:r>
      <w:r w:rsidRPr="00675C3A">
        <w:rPr>
          <w:sz w:val="28"/>
          <w:szCs w:val="28"/>
        </w:rPr>
        <w:t>в</w:t>
      </w:r>
      <w:r w:rsidRPr="00675C3A">
        <w:rPr>
          <w:spacing w:val="13"/>
          <w:sz w:val="28"/>
          <w:szCs w:val="28"/>
        </w:rPr>
        <w:t xml:space="preserve"> </w:t>
      </w:r>
      <w:r w:rsidRPr="00675C3A">
        <w:rPr>
          <w:sz w:val="28"/>
          <w:szCs w:val="28"/>
        </w:rPr>
        <w:t>связи</w:t>
      </w:r>
      <w:r w:rsidR="008514A0">
        <w:rPr>
          <w:sz w:val="28"/>
          <w:szCs w:val="28"/>
        </w:rPr>
        <w:t xml:space="preserve"> </w:t>
      </w:r>
      <w:r w:rsidRPr="00675C3A">
        <w:rPr>
          <w:spacing w:val="-67"/>
          <w:sz w:val="28"/>
          <w:szCs w:val="28"/>
        </w:rPr>
        <w:t xml:space="preserve"> </w:t>
      </w:r>
      <w:r w:rsidRPr="00675C3A">
        <w:rPr>
          <w:sz w:val="28"/>
          <w:szCs w:val="28"/>
        </w:rPr>
        <w:t>с</w:t>
      </w:r>
      <w:r w:rsidRPr="00675C3A">
        <w:rPr>
          <w:spacing w:val="1"/>
          <w:sz w:val="28"/>
          <w:szCs w:val="28"/>
        </w:rPr>
        <w:t xml:space="preserve"> </w:t>
      </w:r>
      <w:r w:rsidRPr="00675C3A">
        <w:rPr>
          <w:sz w:val="28"/>
          <w:szCs w:val="28"/>
        </w:rPr>
        <w:t>изменениями условий</w:t>
      </w:r>
      <w:r w:rsidRPr="00675C3A">
        <w:rPr>
          <w:spacing w:val="4"/>
          <w:sz w:val="28"/>
          <w:szCs w:val="28"/>
        </w:rPr>
        <w:t xml:space="preserve"> </w:t>
      </w:r>
      <w:r w:rsidRPr="00675C3A">
        <w:rPr>
          <w:sz w:val="28"/>
          <w:szCs w:val="28"/>
        </w:rPr>
        <w:t>работы или</w:t>
      </w:r>
      <w:r w:rsidRPr="00675C3A">
        <w:rPr>
          <w:spacing w:val="2"/>
          <w:sz w:val="28"/>
          <w:szCs w:val="28"/>
        </w:rPr>
        <w:t xml:space="preserve"> </w:t>
      </w:r>
      <w:r w:rsidRPr="00675C3A">
        <w:rPr>
          <w:sz w:val="28"/>
          <w:szCs w:val="28"/>
        </w:rPr>
        <w:t>оплаты</w:t>
      </w:r>
      <w:r w:rsidRPr="00675C3A">
        <w:rPr>
          <w:spacing w:val="1"/>
          <w:sz w:val="28"/>
          <w:szCs w:val="28"/>
        </w:rPr>
        <w:t xml:space="preserve"> </w:t>
      </w:r>
      <w:r w:rsidRPr="00675C3A">
        <w:rPr>
          <w:sz w:val="28"/>
          <w:szCs w:val="28"/>
        </w:rPr>
        <w:t>труда.</w:t>
      </w:r>
      <w:r w:rsidRPr="00675C3A">
        <w:rPr>
          <w:rStyle w:val="FontStyle15"/>
          <w:sz w:val="28"/>
          <w:szCs w:val="28"/>
        </w:rPr>
        <w:t xml:space="preserve"> </w:t>
      </w:r>
    </w:p>
    <w:p w:rsidR="00D3037E" w:rsidRDefault="008514A0" w:rsidP="00BF6E8B">
      <w:pPr>
        <w:pStyle w:val="ab"/>
        <w:spacing w:before="180" w:beforeAutospacing="0" w:after="180" w:afterAutospacing="0"/>
        <w:jc w:val="both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По истечении учебного года</w:t>
      </w:r>
      <w:r w:rsidR="00D3037E" w:rsidRPr="008514A0">
        <w:rPr>
          <w:rStyle w:val="FontStyle15"/>
          <w:sz w:val="28"/>
          <w:szCs w:val="28"/>
        </w:rPr>
        <w:t xml:space="preserve"> кажд</w:t>
      </w:r>
      <w:r w:rsidRPr="008514A0">
        <w:rPr>
          <w:rStyle w:val="FontStyle15"/>
          <w:sz w:val="28"/>
          <w:szCs w:val="28"/>
        </w:rPr>
        <w:t>ому работнику предостав</w:t>
      </w:r>
      <w:r w:rsidR="0051465B">
        <w:rPr>
          <w:rStyle w:val="FontStyle15"/>
          <w:sz w:val="28"/>
          <w:szCs w:val="28"/>
        </w:rPr>
        <w:t>ляли</w:t>
      </w:r>
      <w:r>
        <w:rPr>
          <w:rStyle w:val="FontStyle15"/>
          <w:sz w:val="28"/>
          <w:szCs w:val="28"/>
        </w:rPr>
        <w:t xml:space="preserve"> </w:t>
      </w:r>
      <w:r w:rsidRPr="008514A0">
        <w:rPr>
          <w:rStyle w:val="FontStyle15"/>
          <w:sz w:val="28"/>
          <w:szCs w:val="28"/>
        </w:rPr>
        <w:t xml:space="preserve"> от</w:t>
      </w:r>
      <w:r w:rsidR="00D3037E" w:rsidRPr="008514A0">
        <w:rPr>
          <w:rStyle w:val="FontStyle15"/>
          <w:sz w:val="28"/>
          <w:szCs w:val="28"/>
        </w:rPr>
        <w:t xml:space="preserve">пуск в соответствии с графиком отпусков, в том числе дополнительных. График </w:t>
      </w:r>
      <w:r>
        <w:rPr>
          <w:rStyle w:val="FontStyle15"/>
          <w:sz w:val="28"/>
          <w:szCs w:val="28"/>
        </w:rPr>
        <w:t xml:space="preserve">согласовывался с профкомом ППО, учитывалось мнение </w:t>
      </w:r>
      <w:r w:rsidR="0051465B">
        <w:rPr>
          <w:rStyle w:val="FontStyle15"/>
          <w:sz w:val="28"/>
          <w:szCs w:val="28"/>
        </w:rPr>
        <w:t>каждого члена профкома</w:t>
      </w:r>
      <w:r>
        <w:rPr>
          <w:rStyle w:val="FontStyle15"/>
          <w:sz w:val="28"/>
          <w:szCs w:val="28"/>
        </w:rPr>
        <w:t>.</w:t>
      </w:r>
    </w:p>
    <w:p w:rsidR="008514A0" w:rsidRPr="008514A0" w:rsidRDefault="008514A0" w:rsidP="00BF6E8B">
      <w:pPr>
        <w:pStyle w:val="c10"/>
        <w:shd w:val="clear" w:color="auto" w:fill="FFFFFF"/>
        <w:spacing w:before="0" w:beforeAutospacing="0" w:after="0" w:afterAutospacing="0"/>
        <w:jc w:val="both"/>
        <w:rPr>
          <w:rStyle w:val="FontStyle15"/>
          <w:sz w:val="28"/>
          <w:szCs w:val="28"/>
        </w:rPr>
      </w:pPr>
      <w:r>
        <w:rPr>
          <w:rStyle w:val="c0"/>
          <w:rFonts w:eastAsia="Lucida Sans Unicode"/>
          <w:color w:val="000000"/>
          <w:sz w:val="28"/>
          <w:szCs w:val="28"/>
        </w:rPr>
        <w:t>Все  педагоги пользуются социальными льготами по оплате коммунальных услуг,</w:t>
      </w:r>
      <w:r>
        <w:rPr>
          <w:color w:val="000000"/>
        </w:rPr>
        <w:t xml:space="preserve"> </w:t>
      </w:r>
      <w:r>
        <w:rPr>
          <w:rStyle w:val="c0"/>
          <w:rFonts w:eastAsia="Lucida Sans Unicode"/>
          <w:color w:val="000000"/>
          <w:sz w:val="28"/>
          <w:szCs w:val="28"/>
        </w:rPr>
        <w:t>а так же получают в полном объёме  стимулирующие выплаты.</w:t>
      </w:r>
    </w:p>
    <w:p w:rsidR="00CC4FD2" w:rsidRPr="00CC4FD2" w:rsidRDefault="00CC4FD2" w:rsidP="00BF6E8B">
      <w:pPr>
        <w:pStyle w:val="ab"/>
        <w:spacing w:before="180" w:beforeAutospacing="0" w:after="180" w:afterAutospacing="0"/>
        <w:jc w:val="both"/>
        <w:rPr>
          <w:color w:val="363636"/>
          <w:sz w:val="28"/>
          <w:szCs w:val="28"/>
        </w:rPr>
      </w:pPr>
      <w:r w:rsidRPr="00675C3A">
        <w:rPr>
          <w:sz w:val="28"/>
          <w:szCs w:val="28"/>
        </w:rPr>
        <w:t>Ежегодно председатель первичной профсоюзной организации и заведующий, отчитываются по итогам выполнения коллективного договора на общем</w:t>
      </w:r>
      <w:r w:rsidRPr="00CC4FD2">
        <w:rPr>
          <w:sz w:val="28"/>
          <w:szCs w:val="28"/>
        </w:rPr>
        <w:t xml:space="preserve"> собрании работников нашего дошкольного учреждения</w:t>
      </w:r>
      <w:r>
        <w:rPr>
          <w:sz w:val="28"/>
          <w:szCs w:val="28"/>
        </w:rPr>
        <w:t xml:space="preserve">. </w:t>
      </w:r>
    </w:p>
    <w:p w:rsidR="0051465B" w:rsidRDefault="00AB3C06" w:rsidP="00BF6E8B">
      <w:pPr>
        <w:pStyle w:val="ab"/>
        <w:spacing w:before="180" w:beforeAutospacing="0" w:after="180" w:afterAutospacing="0"/>
        <w:jc w:val="both"/>
        <w:rPr>
          <w:sz w:val="28"/>
          <w:szCs w:val="28"/>
        </w:rPr>
      </w:pPr>
      <w:r w:rsidRPr="00CC4FD2">
        <w:rPr>
          <w:sz w:val="28"/>
          <w:szCs w:val="28"/>
        </w:rPr>
        <w:t xml:space="preserve">Профсоюзный комитет проводит </w:t>
      </w:r>
      <w:proofErr w:type="gramStart"/>
      <w:r w:rsidRPr="00CC4FD2">
        <w:rPr>
          <w:sz w:val="28"/>
          <w:szCs w:val="28"/>
        </w:rPr>
        <w:t>контроль за</w:t>
      </w:r>
      <w:proofErr w:type="gramEnd"/>
      <w:r w:rsidRPr="00CC4FD2">
        <w:rPr>
          <w:sz w:val="28"/>
          <w:szCs w:val="28"/>
        </w:rPr>
        <w:t xml:space="preserve"> соблюдением законодательства по охране труда, созданием безопасных и здоровых условий труда в нашем дошкольном учреждении. Была создана комиссия по ОТ (состав 3 чел.) </w:t>
      </w:r>
      <w:r w:rsidR="005440DF" w:rsidRPr="00CC4FD2">
        <w:rPr>
          <w:sz w:val="28"/>
          <w:szCs w:val="28"/>
        </w:rPr>
        <w:t xml:space="preserve"> О</w:t>
      </w:r>
      <w:r w:rsidRPr="00CC4FD2">
        <w:rPr>
          <w:sz w:val="28"/>
          <w:szCs w:val="28"/>
        </w:rPr>
        <w:t>бязанность по организации безопасных условий труда, проверке знаний работников  по ОТ и наших воспитанников возложена на руководите</w:t>
      </w:r>
      <w:r w:rsidR="005440DF" w:rsidRPr="00CC4FD2">
        <w:rPr>
          <w:sz w:val="28"/>
          <w:szCs w:val="28"/>
        </w:rPr>
        <w:t>ля учреждения, ч</w:t>
      </w:r>
      <w:r w:rsidR="0051465B">
        <w:rPr>
          <w:sz w:val="28"/>
          <w:szCs w:val="28"/>
        </w:rPr>
        <w:t xml:space="preserve">ленов профкома и комиссию </w:t>
      </w:r>
      <w:proofErr w:type="gramStart"/>
      <w:r w:rsidR="0051465B">
        <w:rPr>
          <w:sz w:val="28"/>
          <w:szCs w:val="28"/>
        </w:rPr>
        <w:t>по</w:t>
      </w:r>
      <w:proofErr w:type="gramEnd"/>
      <w:r w:rsidR="0051465B">
        <w:rPr>
          <w:sz w:val="28"/>
          <w:szCs w:val="28"/>
        </w:rPr>
        <w:t xml:space="preserve"> ОТ.</w:t>
      </w:r>
      <w:r w:rsidR="005440DF" w:rsidRPr="00CC4FD2">
        <w:rPr>
          <w:sz w:val="28"/>
          <w:szCs w:val="28"/>
        </w:rPr>
        <w:t xml:space="preserve"> </w:t>
      </w:r>
    </w:p>
    <w:p w:rsidR="00C66CC8" w:rsidRDefault="005440DF" w:rsidP="00BF6E8B">
      <w:pPr>
        <w:pStyle w:val="ab"/>
        <w:spacing w:before="180" w:beforeAutospacing="0" w:after="180" w:afterAutospacing="0"/>
        <w:jc w:val="both"/>
        <w:rPr>
          <w:rFonts w:ascii="Arial" w:hAnsi="Arial" w:cs="Arial"/>
          <w:color w:val="212529"/>
          <w:shd w:val="clear" w:color="auto" w:fill="F4F4F4"/>
        </w:rPr>
      </w:pPr>
      <w:r w:rsidRPr="00CC4FD2">
        <w:rPr>
          <w:sz w:val="28"/>
          <w:szCs w:val="28"/>
        </w:rPr>
        <w:t xml:space="preserve"> </w:t>
      </w:r>
      <w:proofErr w:type="gramStart"/>
      <w:r w:rsidRPr="00CC4FD2">
        <w:rPr>
          <w:sz w:val="28"/>
          <w:szCs w:val="28"/>
        </w:rPr>
        <w:t xml:space="preserve">Профсоюзный комитет, </w:t>
      </w:r>
      <w:r w:rsidR="00AB3C06" w:rsidRPr="00CC4FD2">
        <w:rPr>
          <w:sz w:val="28"/>
          <w:szCs w:val="28"/>
        </w:rPr>
        <w:t xml:space="preserve"> заведующий ДОУ </w:t>
      </w:r>
      <w:r w:rsidRPr="00CC4FD2">
        <w:rPr>
          <w:sz w:val="28"/>
          <w:szCs w:val="28"/>
        </w:rPr>
        <w:t xml:space="preserve">и члены комиссии по ОТ </w:t>
      </w:r>
      <w:r w:rsidR="00AB3C06" w:rsidRPr="00CC4FD2">
        <w:rPr>
          <w:sz w:val="28"/>
          <w:szCs w:val="28"/>
        </w:rPr>
        <w:t>составляют соглашение по охране труда.</w:t>
      </w:r>
      <w:proofErr w:type="gramEnd"/>
      <w:r w:rsidR="00AB3C06" w:rsidRPr="00CC4FD2">
        <w:rPr>
          <w:sz w:val="28"/>
          <w:szCs w:val="28"/>
        </w:rPr>
        <w:t xml:space="preserve"> В  учреждении заведены журналы по ПБ и ТБ, проводятся инструктажи с работниками учреждения. Имеются инструкции по охране тру</w:t>
      </w:r>
      <w:r w:rsidRPr="00CC4FD2">
        <w:rPr>
          <w:sz w:val="28"/>
          <w:szCs w:val="28"/>
        </w:rPr>
        <w:t xml:space="preserve">да, разработанные  </w:t>
      </w:r>
      <w:r w:rsidR="00AB3C06" w:rsidRPr="00CC4FD2">
        <w:rPr>
          <w:sz w:val="28"/>
          <w:szCs w:val="28"/>
        </w:rPr>
        <w:t>на основе соответствующих пр</w:t>
      </w:r>
      <w:r w:rsidR="0051465B">
        <w:rPr>
          <w:sz w:val="28"/>
          <w:szCs w:val="28"/>
        </w:rPr>
        <w:t xml:space="preserve">авил и утверждаются заведующим. </w:t>
      </w:r>
      <w:r w:rsidR="00CC4FD2" w:rsidRPr="00D3037E">
        <w:rPr>
          <w:sz w:val="28"/>
          <w:szCs w:val="28"/>
        </w:rPr>
        <w:t>В коллективе созданы условия, способствующие творческому и профессиональному росту каждого работника ДОУ. Своевременно по графику, со</w:t>
      </w:r>
      <w:r w:rsidR="0051465B">
        <w:rPr>
          <w:sz w:val="28"/>
          <w:szCs w:val="28"/>
        </w:rPr>
        <w:t>ставленному заведующим</w:t>
      </w:r>
      <w:r w:rsidR="00CC4FD2" w:rsidRPr="00D3037E">
        <w:rPr>
          <w:sz w:val="28"/>
          <w:szCs w:val="28"/>
        </w:rPr>
        <w:t xml:space="preserve"> педагоги ДОУ повышают свою профессиональную квалификацию и в назначенные сроки проходят аттестацию</w:t>
      </w:r>
      <w:r w:rsidR="00AF795D">
        <w:rPr>
          <w:sz w:val="28"/>
          <w:szCs w:val="28"/>
        </w:rPr>
        <w:t>.</w:t>
      </w:r>
      <w:r w:rsidR="00FA4596" w:rsidRPr="00FA4596">
        <w:rPr>
          <w:rFonts w:ascii="Arial" w:hAnsi="Arial" w:cs="Arial"/>
          <w:color w:val="212529"/>
          <w:shd w:val="clear" w:color="auto" w:fill="F4F4F4"/>
        </w:rPr>
        <w:t xml:space="preserve"> </w:t>
      </w:r>
    </w:p>
    <w:p w:rsidR="009A309D" w:rsidRPr="008B0C29" w:rsidRDefault="009A309D" w:rsidP="009A309D">
      <w:pPr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 течение года </w:t>
      </w:r>
      <w:r w:rsidRPr="008B0C29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профсоюзный комитет</w:t>
      </w: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9A309D" w:rsidRPr="009155BC" w:rsidRDefault="009A309D" w:rsidP="009A309D">
      <w:pPr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-осуществлял проверку </w:t>
      </w:r>
      <w:r w:rsidRPr="009155BC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«Изменение оплаты труда в трудовых договорах»</w:t>
      </w:r>
      <w:r w:rsidRPr="009155B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9A309D" w:rsidRPr="008B0C29" w:rsidRDefault="009A309D" w:rsidP="009A309D">
      <w:pPr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-проверку записей в трудовых книжках;</w:t>
      </w:r>
    </w:p>
    <w:p w:rsidR="009A309D" w:rsidRPr="009A309D" w:rsidRDefault="009A309D" w:rsidP="009A309D">
      <w:pPr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-контролировал прохождение сотрудниками медицинского осмотра;</w:t>
      </w:r>
    </w:p>
    <w:p w:rsidR="00BF6E8B" w:rsidRDefault="00BF6E8B" w:rsidP="00BF6E8B">
      <w:pPr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Администрация и </w:t>
      </w:r>
      <w:r w:rsidRPr="008B0C29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профсоюзный</w:t>
      </w: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BF6E8B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комитет уделяют внимание и культурно-массовой работе</w:t>
      </w:r>
      <w:r w:rsidRPr="00BF6E8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совместное празднование дня Дошкольного работника, новогоднего </w:t>
      </w:r>
      <w:proofErr w:type="spellStart"/>
      <w:r w:rsidRPr="00BF6E8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корпоратива</w:t>
      </w:r>
      <w:proofErr w:type="spellEnd"/>
      <w:r w:rsidRPr="00BF6E8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 Дня 8 марта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начало и окончание</w:t>
      </w: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учебного года, чествование юбиляров, рождение детей.</w:t>
      </w:r>
    </w:p>
    <w:p w:rsidR="00BF6E8B" w:rsidRPr="008B0C29" w:rsidRDefault="00BF6E8B" w:rsidP="00BF6E8B">
      <w:pPr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12 июня 2022 года была организована поездка по городам Чеченской Республики (Шали, Аргун, Грозный)</w:t>
      </w:r>
      <w:proofErr w:type="gramStart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2023 году в рамках «Большой учительской недели» были проведены фотовыставка: «Воспитатель в кадре», выставка рисунков: «Мой любимый воспитатель!»</w:t>
      </w:r>
      <w:r w:rsidR="00D227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«Неделя сюрпризов», </w:t>
      </w:r>
      <w:proofErr w:type="spellStart"/>
      <w:r w:rsidR="00D227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видеопоздравления</w:t>
      </w:r>
      <w:proofErr w:type="spellEnd"/>
      <w:r w:rsidR="00D227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от детей и родителей, закончили «Большую учительскую неделю туристической поездкой по достопримечательностям Кабардино-Балкарской республики (Замок </w:t>
      </w:r>
      <w:proofErr w:type="spellStart"/>
      <w:r w:rsidR="00D227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Шато</w:t>
      </w:r>
      <w:proofErr w:type="spellEnd"/>
      <w:r w:rsidR="00D2270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Голубые озера, Чегемские Водопады)</w:t>
      </w:r>
      <w:r w:rsidR="00306F2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BF6E8B" w:rsidRDefault="00D2270F" w:rsidP="00306F2F">
      <w:pPr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Ежегодно </w:t>
      </w:r>
      <w:r w:rsidR="009A309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r w:rsidR="00BF6E8B" w:rsidRPr="008B0C29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ринимали активное участие в акциях</w:t>
      </w:r>
      <w:r w:rsidR="00BF6E8B"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BF6E8B" w:rsidRPr="003D05BD" w:rsidRDefault="00BF6E8B" w:rsidP="00BF6E8B">
      <w:pPr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Pr="00975A87">
        <w:rPr>
          <w:rFonts w:ascii="Times New Roman" w:eastAsia="Times New Roman" w:hAnsi="Times New Roman"/>
          <w:i/>
          <w:iCs/>
          <w:color w:val="111111"/>
          <w:sz w:val="28"/>
          <w:szCs w:val="28"/>
          <w:lang w:eastAsia="ru-RU"/>
        </w:rPr>
        <w:t>Первомайская Акция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lang w:eastAsia="ru-RU"/>
        </w:rPr>
        <w:t>:</w:t>
      </w:r>
      <w:r w:rsidRPr="003D05BD">
        <w:rPr>
          <w:rFonts w:ascii="Times New Roman" w:eastAsia="Calibri" w:hAnsi="Times New Roman"/>
          <w:b/>
          <w:color w:val="FF0000"/>
          <w:sz w:val="28"/>
          <w:szCs w:val="28"/>
        </w:rPr>
        <w:t xml:space="preserve"> </w:t>
      </w:r>
      <w:r w:rsidRPr="003D05BD">
        <w:rPr>
          <w:rFonts w:ascii="Times New Roman" w:eastAsia="Calibri" w:hAnsi="Times New Roman"/>
          <w:bCs/>
          <w:sz w:val="28"/>
          <w:szCs w:val="28"/>
          <w:lang w:val="en-US"/>
        </w:rPr>
        <w:t>Z</w:t>
      </w:r>
      <w:r w:rsidRPr="003D05BD">
        <w:rPr>
          <w:rFonts w:ascii="Times New Roman" w:eastAsia="Calibri" w:hAnsi="Times New Roman"/>
          <w:bCs/>
          <w:sz w:val="28"/>
          <w:szCs w:val="28"/>
        </w:rPr>
        <w:t xml:space="preserve">а труд! </w:t>
      </w:r>
      <w:r w:rsidRPr="003D05BD">
        <w:rPr>
          <w:rFonts w:ascii="Times New Roman" w:eastAsia="Calibri" w:hAnsi="Times New Roman"/>
          <w:bCs/>
          <w:sz w:val="28"/>
          <w:szCs w:val="28"/>
          <w:lang w:val="en-US"/>
        </w:rPr>
        <w:t>Z</w:t>
      </w:r>
      <w:r w:rsidRPr="003D05BD">
        <w:rPr>
          <w:rFonts w:ascii="Times New Roman" w:eastAsia="Calibri" w:hAnsi="Times New Roman"/>
          <w:bCs/>
          <w:sz w:val="28"/>
          <w:szCs w:val="28"/>
        </w:rPr>
        <w:t xml:space="preserve">а Россию! </w:t>
      </w:r>
      <w:r w:rsidRPr="003D05BD">
        <w:rPr>
          <w:rFonts w:ascii="Times New Roman" w:eastAsia="Calibri" w:hAnsi="Times New Roman"/>
          <w:bCs/>
          <w:sz w:val="28"/>
          <w:szCs w:val="28"/>
          <w:lang w:val="en-US"/>
        </w:rPr>
        <w:t>Z</w:t>
      </w:r>
      <w:r w:rsidRPr="003D05BD">
        <w:rPr>
          <w:rFonts w:ascii="Times New Roman" w:eastAsia="Calibri" w:hAnsi="Times New Roman"/>
          <w:bCs/>
          <w:sz w:val="28"/>
          <w:szCs w:val="28"/>
        </w:rPr>
        <w:t>а мир без нацизма!</w:t>
      </w:r>
      <w:r w:rsidRPr="003D05BD">
        <w:rPr>
          <w:rFonts w:ascii="Cambria" w:eastAsia="Calibri" w:hAnsi="Cambria"/>
          <w:bCs/>
          <w:sz w:val="24"/>
        </w:rPr>
        <w:t xml:space="preserve"> </w:t>
      </w:r>
    </w:p>
    <w:p w:rsidR="00BF6E8B" w:rsidRDefault="00BF6E8B" w:rsidP="00BF6E8B">
      <w:pP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- </w:t>
      </w:r>
      <w:r w:rsidRPr="008B0C29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«Окна Победы»</w:t>
      </w: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к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 Дню</w:t>
      </w: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Великой Победы;</w:t>
      </w:r>
    </w:p>
    <w:p w:rsidR="00BF6E8B" w:rsidRPr="00CA55BC" w:rsidRDefault="00BF6E8B" w:rsidP="00BF6E8B">
      <w:pPr>
        <w:rPr>
          <w:rFonts w:ascii="Times New Roman" w:eastAsia="Times New Roman" w:hAnsi="Times New Roman"/>
          <w:i/>
          <w:iCs/>
          <w:color w:val="111111"/>
          <w:sz w:val="28"/>
          <w:szCs w:val="28"/>
          <w:lang w:eastAsia="ru-RU"/>
        </w:rPr>
      </w:pPr>
      <w:r w:rsidRPr="00CA4027">
        <w:rPr>
          <w:rFonts w:ascii="Times New Roman" w:eastAsia="Times New Roman" w:hAnsi="Times New Roman"/>
          <w:i/>
          <w:iCs/>
          <w:color w:val="111111"/>
          <w:sz w:val="28"/>
          <w:szCs w:val="28"/>
          <w:lang w:eastAsia="ru-RU"/>
        </w:rPr>
        <w:t>-«Бессмертный полк»</w:t>
      </w:r>
    </w:p>
    <w:p w:rsidR="00BF6E8B" w:rsidRDefault="00BF6E8B" w:rsidP="00BF6E8B">
      <w:pPr>
        <w:rPr>
          <w:rFonts w:ascii="Times New Roman" w:hAnsi="Times New Roman"/>
          <w:kern w:val="2"/>
          <w:sz w:val="28"/>
          <w:szCs w:val="28"/>
        </w:rPr>
      </w:pP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 </w:t>
      </w:r>
      <w:r w:rsidRPr="008B0C29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«Окна России»</w:t>
      </w: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к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</w:t>
      </w:r>
      <w:r w:rsidRPr="008B0C2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Дню России.</w:t>
      </w:r>
      <w:r w:rsidRPr="00975A87">
        <w:rPr>
          <w:rFonts w:ascii="Times New Roman" w:hAnsi="Times New Roman"/>
          <w:kern w:val="2"/>
          <w:sz w:val="28"/>
          <w:szCs w:val="28"/>
        </w:rPr>
        <w:t xml:space="preserve"> </w:t>
      </w:r>
    </w:p>
    <w:p w:rsidR="00BF6E8B" w:rsidRDefault="00BF6E8B" w:rsidP="00BF6E8B">
      <w:pPr>
        <w:rPr>
          <w:rFonts w:ascii="Times New Roman" w:hAnsi="Times New Roman"/>
          <w:i/>
          <w:iCs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-</w:t>
      </w:r>
      <w:r w:rsidR="009A309D">
        <w:rPr>
          <w:rFonts w:ascii="Times New Roman" w:hAnsi="Times New Roman"/>
          <w:i/>
          <w:iCs/>
          <w:kern w:val="2"/>
          <w:sz w:val="28"/>
          <w:szCs w:val="28"/>
        </w:rPr>
        <w:t xml:space="preserve">Ежегодные </w:t>
      </w:r>
      <w:r w:rsidRPr="00975A87">
        <w:rPr>
          <w:rFonts w:ascii="Times New Roman" w:hAnsi="Times New Roman"/>
          <w:i/>
          <w:iCs/>
          <w:kern w:val="2"/>
          <w:sz w:val="28"/>
          <w:szCs w:val="28"/>
        </w:rPr>
        <w:t>акции</w:t>
      </w:r>
      <w:r w:rsidR="00D2270F">
        <w:rPr>
          <w:rFonts w:ascii="Times New Roman" w:hAnsi="Times New Roman"/>
          <w:i/>
          <w:iCs/>
          <w:kern w:val="2"/>
          <w:sz w:val="28"/>
          <w:szCs w:val="28"/>
        </w:rPr>
        <w:t xml:space="preserve"> Профсоюзов «</w:t>
      </w:r>
      <w:r w:rsidR="009A309D">
        <w:rPr>
          <w:rFonts w:ascii="Times New Roman" w:hAnsi="Times New Roman"/>
          <w:i/>
          <w:iCs/>
          <w:kern w:val="2"/>
          <w:sz w:val="28"/>
          <w:szCs w:val="28"/>
        </w:rPr>
        <w:t>За достойный труд</w:t>
      </w:r>
      <w:proofErr w:type="gramStart"/>
      <w:r w:rsidR="009A309D">
        <w:rPr>
          <w:rFonts w:ascii="Times New Roman" w:hAnsi="Times New Roman"/>
          <w:i/>
          <w:iCs/>
          <w:kern w:val="2"/>
          <w:sz w:val="28"/>
          <w:szCs w:val="28"/>
        </w:rPr>
        <w:t xml:space="preserve">!, </w:t>
      </w:r>
      <w:proofErr w:type="gramEnd"/>
      <w:r w:rsidR="009A309D">
        <w:rPr>
          <w:rFonts w:ascii="Times New Roman" w:hAnsi="Times New Roman"/>
          <w:i/>
          <w:iCs/>
          <w:kern w:val="2"/>
          <w:sz w:val="28"/>
          <w:szCs w:val="28"/>
        </w:rPr>
        <w:t>приуроченные</w:t>
      </w:r>
      <w:r w:rsidR="00D2270F">
        <w:rPr>
          <w:rFonts w:ascii="Times New Roman" w:hAnsi="Times New Roman"/>
          <w:i/>
          <w:iCs/>
          <w:kern w:val="2"/>
          <w:sz w:val="28"/>
          <w:szCs w:val="28"/>
        </w:rPr>
        <w:t xml:space="preserve"> к </w:t>
      </w:r>
      <w:r w:rsidR="00306F2F">
        <w:rPr>
          <w:rFonts w:ascii="Times New Roman" w:hAnsi="Times New Roman"/>
          <w:i/>
          <w:iCs/>
          <w:kern w:val="2"/>
          <w:sz w:val="28"/>
          <w:szCs w:val="28"/>
        </w:rPr>
        <w:t xml:space="preserve">    </w:t>
      </w:r>
      <w:r w:rsidR="00D2270F">
        <w:rPr>
          <w:rFonts w:ascii="Times New Roman" w:hAnsi="Times New Roman"/>
          <w:i/>
          <w:iCs/>
          <w:kern w:val="2"/>
          <w:sz w:val="28"/>
          <w:szCs w:val="28"/>
        </w:rPr>
        <w:t>всемирному дню действий за достойный труд;</w:t>
      </w:r>
    </w:p>
    <w:p w:rsidR="00D2270F" w:rsidRDefault="00D2270F" w:rsidP="00BF6E8B">
      <w:pPr>
        <w:rPr>
          <w:rFonts w:ascii="Times New Roman" w:hAnsi="Times New Roman"/>
          <w:i/>
          <w:iCs/>
          <w:kern w:val="2"/>
          <w:sz w:val="28"/>
          <w:szCs w:val="28"/>
        </w:rPr>
      </w:pPr>
      <w:r>
        <w:rPr>
          <w:rFonts w:ascii="Times New Roman" w:hAnsi="Times New Roman"/>
          <w:i/>
          <w:iCs/>
          <w:kern w:val="2"/>
          <w:sz w:val="28"/>
          <w:szCs w:val="28"/>
        </w:rPr>
        <w:t>-«Читаем Ушинского»;</w:t>
      </w:r>
    </w:p>
    <w:p w:rsidR="00E869B8" w:rsidRDefault="00E869B8" w:rsidP="00BF6E8B">
      <w:pPr>
        <w:rPr>
          <w:rFonts w:ascii="Times New Roman" w:hAnsi="Times New Roman"/>
          <w:i/>
          <w:iCs/>
          <w:kern w:val="2"/>
          <w:sz w:val="28"/>
          <w:szCs w:val="28"/>
        </w:rPr>
      </w:pPr>
      <w:r>
        <w:rPr>
          <w:rFonts w:ascii="Times New Roman" w:hAnsi="Times New Roman"/>
          <w:i/>
          <w:iCs/>
          <w:kern w:val="2"/>
          <w:sz w:val="28"/>
          <w:szCs w:val="28"/>
        </w:rPr>
        <w:t>-«День здоровья»;</w:t>
      </w:r>
    </w:p>
    <w:p w:rsidR="00D2270F" w:rsidRDefault="00D2270F" w:rsidP="00BF6E8B">
      <w:pPr>
        <w:rPr>
          <w:rFonts w:ascii="Times New Roman" w:hAnsi="Times New Roman"/>
          <w:i/>
          <w:iCs/>
          <w:kern w:val="2"/>
          <w:sz w:val="28"/>
          <w:szCs w:val="28"/>
        </w:rPr>
      </w:pPr>
      <w:r>
        <w:rPr>
          <w:rFonts w:ascii="Times New Roman" w:hAnsi="Times New Roman"/>
          <w:i/>
          <w:iCs/>
          <w:kern w:val="2"/>
          <w:sz w:val="28"/>
          <w:szCs w:val="28"/>
        </w:rPr>
        <w:t>-Краевая патриотическая акция: «Маршрут Победы»;</w:t>
      </w:r>
    </w:p>
    <w:p w:rsidR="009A309D" w:rsidRDefault="00D2270F" w:rsidP="00BF6E8B">
      <w:pPr>
        <w:rPr>
          <w:rFonts w:ascii="Times New Roman" w:hAnsi="Times New Roman"/>
          <w:i/>
          <w:iCs/>
          <w:kern w:val="2"/>
          <w:sz w:val="28"/>
          <w:szCs w:val="28"/>
        </w:rPr>
      </w:pPr>
      <w:proofErr w:type="gramStart"/>
      <w:r>
        <w:rPr>
          <w:rFonts w:ascii="Times New Roman" w:hAnsi="Times New Roman"/>
          <w:i/>
          <w:iCs/>
          <w:kern w:val="2"/>
          <w:sz w:val="28"/>
          <w:szCs w:val="28"/>
        </w:rPr>
        <w:t>-В</w:t>
      </w:r>
      <w:proofErr w:type="gramEnd"/>
      <w:r>
        <w:rPr>
          <w:rFonts w:ascii="Times New Roman" w:hAnsi="Times New Roman"/>
          <w:i/>
          <w:iCs/>
          <w:kern w:val="2"/>
          <w:sz w:val="28"/>
          <w:szCs w:val="28"/>
        </w:rPr>
        <w:t>сероссийская пр</w:t>
      </w:r>
      <w:r w:rsidR="009A309D">
        <w:rPr>
          <w:rFonts w:ascii="Times New Roman" w:hAnsi="Times New Roman"/>
          <w:i/>
          <w:iCs/>
          <w:kern w:val="2"/>
          <w:sz w:val="28"/>
          <w:szCs w:val="28"/>
        </w:rPr>
        <w:t>о</w:t>
      </w:r>
      <w:r>
        <w:rPr>
          <w:rFonts w:ascii="Times New Roman" w:hAnsi="Times New Roman"/>
          <w:i/>
          <w:iCs/>
          <w:kern w:val="2"/>
          <w:sz w:val="28"/>
          <w:szCs w:val="28"/>
        </w:rPr>
        <w:t>светительская акция</w:t>
      </w:r>
      <w:r w:rsidR="009A309D">
        <w:rPr>
          <w:rFonts w:ascii="Times New Roman" w:hAnsi="Times New Roman"/>
          <w:i/>
          <w:iCs/>
          <w:kern w:val="2"/>
          <w:sz w:val="28"/>
          <w:szCs w:val="28"/>
        </w:rPr>
        <w:t xml:space="preserve">: «»Единый профсоюзный диктант </w:t>
      </w:r>
    </w:p>
    <w:p w:rsidR="00BF6E8B" w:rsidRPr="009A309D" w:rsidRDefault="009A309D" w:rsidP="009A309D">
      <w:pPr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i/>
          <w:iCs/>
          <w:kern w:val="2"/>
          <w:sz w:val="28"/>
          <w:szCs w:val="28"/>
        </w:rPr>
        <w:t>«К отчетам и выборам готов!»</w:t>
      </w:r>
    </w:p>
    <w:bookmarkEnd w:id="0"/>
    <w:p w:rsidR="00306F2F" w:rsidRDefault="00AF795D" w:rsidP="00306F2F">
      <w:pPr>
        <w:pStyle w:val="a9"/>
        <w:rPr>
          <w:rFonts w:ascii="Times New Roman" w:hAnsi="Times New Roman"/>
          <w:sz w:val="28"/>
          <w:szCs w:val="28"/>
        </w:rPr>
      </w:pPr>
      <w:r w:rsidRPr="008E48BE">
        <w:rPr>
          <w:rFonts w:ascii="Times New Roman" w:hAnsi="Times New Roman"/>
          <w:sz w:val="28"/>
          <w:szCs w:val="28"/>
        </w:rPr>
        <w:t xml:space="preserve">Вся деятельность профкома на виду 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8E48BE">
        <w:rPr>
          <w:rFonts w:ascii="Times New Roman" w:hAnsi="Times New Roman"/>
          <w:sz w:val="28"/>
          <w:szCs w:val="28"/>
        </w:rPr>
        <w:t xml:space="preserve">всего коллектива. </w:t>
      </w:r>
    </w:p>
    <w:p w:rsidR="00AF795D" w:rsidRPr="00FA4596" w:rsidRDefault="00E869B8" w:rsidP="00306F2F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Помощником в инфор</w:t>
      </w:r>
      <w:r w:rsidR="00AF795D" w:rsidRPr="008E48BE">
        <w:rPr>
          <w:rFonts w:ascii="Times New Roman" w:hAnsi="Times New Roman"/>
          <w:sz w:val="28"/>
          <w:szCs w:val="28"/>
        </w:rPr>
        <w:t>мировании членов профсоюзной организации является профсоюзный уголок,</w:t>
      </w:r>
      <w:r w:rsidR="00306F2F">
        <w:rPr>
          <w:rFonts w:ascii="Times New Roman" w:hAnsi="Times New Roman"/>
          <w:sz w:val="28"/>
          <w:szCs w:val="28"/>
        </w:rPr>
        <w:t xml:space="preserve"> </w:t>
      </w:r>
      <w:r w:rsidR="00AF795D">
        <w:rPr>
          <w:rFonts w:ascii="Times New Roman" w:hAnsi="Times New Roman"/>
          <w:sz w:val="28"/>
          <w:szCs w:val="28"/>
        </w:rPr>
        <w:t xml:space="preserve">страничка на сайте </w:t>
      </w:r>
      <w:proofErr w:type="spellStart"/>
      <w:r w:rsidR="00AF795D">
        <w:rPr>
          <w:rFonts w:ascii="Times New Roman" w:hAnsi="Times New Roman"/>
          <w:sz w:val="28"/>
          <w:szCs w:val="28"/>
        </w:rPr>
        <w:t>д</w:t>
      </w:r>
      <w:proofErr w:type="spellEnd"/>
      <w:r w:rsidR="00AF795D">
        <w:rPr>
          <w:rFonts w:ascii="Times New Roman" w:hAnsi="Times New Roman"/>
          <w:sz w:val="28"/>
          <w:szCs w:val="28"/>
        </w:rPr>
        <w:t>/</w:t>
      </w:r>
      <w:proofErr w:type="gramStart"/>
      <w:r w:rsidR="00AF795D">
        <w:rPr>
          <w:rFonts w:ascii="Times New Roman" w:hAnsi="Times New Roman"/>
          <w:sz w:val="28"/>
          <w:szCs w:val="28"/>
        </w:rPr>
        <w:t>с</w:t>
      </w:r>
      <w:proofErr w:type="gramEnd"/>
      <w:r w:rsidR="00AF795D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AF795D">
        <w:rPr>
          <w:rFonts w:ascii="Times New Roman" w:hAnsi="Times New Roman"/>
          <w:sz w:val="28"/>
          <w:szCs w:val="28"/>
        </w:rPr>
        <w:t>демонстрация</w:t>
      </w:r>
      <w:proofErr w:type="gramEnd"/>
      <w:r w:rsidR="00AF795D">
        <w:rPr>
          <w:rFonts w:ascii="Times New Roman" w:hAnsi="Times New Roman"/>
          <w:sz w:val="28"/>
          <w:szCs w:val="28"/>
        </w:rPr>
        <w:t xml:space="preserve">  презентаций</w:t>
      </w:r>
      <w:r w:rsidR="009A309D">
        <w:rPr>
          <w:rFonts w:ascii="Times New Roman" w:hAnsi="Times New Roman"/>
          <w:sz w:val="28"/>
          <w:szCs w:val="28"/>
        </w:rPr>
        <w:t xml:space="preserve">, размещение информации </w:t>
      </w:r>
      <w:r w:rsidR="00306F2F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306F2F">
        <w:rPr>
          <w:rFonts w:ascii="Times New Roman" w:hAnsi="Times New Roman"/>
          <w:sz w:val="28"/>
          <w:szCs w:val="28"/>
        </w:rPr>
        <w:t>М</w:t>
      </w:r>
      <w:r w:rsidR="009A309D">
        <w:rPr>
          <w:rFonts w:ascii="Times New Roman" w:hAnsi="Times New Roman"/>
          <w:sz w:val="28"/>
          <w:szCs w:val="28"/>
        </w:rPr>
        <w:t>ессенджерах</w:t>
      </w:r>
      <w:proofErr w:type="spellEnd"/>
      <w:r w:rsidR="009A309D">
        <w:rPr>
          <w:rFonts w:ascii="Times New Roman" w:hAnsi="Times New Roman"/>
          <w:sz w:val="28"/>
          <w:szCs w:val="28"/>
        </w:rPr>
        <w:t xml:space="preserve">. </w:t>
      </w:r>
      <w:r w:rsidR="00FA4596" w:rsidRPr="00FA45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Наряду с современными средствами</w:t>
      </w:r>
      <w:r w:rsidR="00FA45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используются </w:t>
      </w:r>
      <w:r w:rsidR="00FA4596" w:rsidRPr="00FA45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традиционные способы доведения информации до членов профсоюза, основанные на личном контакте: встречи, собрания.</w:t>
      </w:r>
    </w:p>
    <w:p w:rsidR="00802B36" w:rsidRDefault="00802B36" w:rsidP="00306F2F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работу профсоюза нашего ДОУ можно считать удовлетворительной.</w:t>
      </w:r>
    </w:p>
    <w:p w:rsidR="007632C7" w:rsidRDefault="00802B36" w:rsidP="00306F2F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дальнейшем так и будем продолжать работать под девизом: </w:t>
      </w:r>
      <w:r w:rsidRPr="00610B7B">
        <w:rPr>
          <w:rFonts w:ascii="Times New Roman" w:hAnsi="Times New Roman"/>
          <w:sz w:val="28"/>
          <w:szCs w:val="28"/>
        </w:rPr>
        <w:t>«Наша сила – в нашей сплоченности»</w:t>
      </w:r>
      <w:r w:rsidR="00306F2F">
        <w:rPr>
          <w:rFonts w:ascii="Times New Roman" w:hAnsi="Times New Roman"/>
          <w:sz w:val="28"/>
          <w:szCs w:val="28"/>
        </w:rPr>
        <w:t>, потому что все члены профсоюзной организации знают, что в трудную минуту всегда могут рассчитывать на помощь и поддержку всего трудового коллектива</w:t>
      </w:r>
      <w:r w:rsidR="007632C7">
        <w:rPr>
          <w:rFonts w:ascii="Times New Roman" w:hAnsi="Times New Roman"/>
          <w:sz w:val="28"/>
          <w:szCs w:val="28"/>
        </w:rPr>
        <w:t>.</w:t>
      </w:r>
    </w:p>
    <w:p w:rsidR="00E869B8" w:rsidRDefault="00E869B8" w:rsidP="00306F2F">
      <w:pPr>
        <w:pStyle w:val="a9"/>
        <w:rPr>
          <w:rFonts w:ascii="Times New Roman" w:hAnsi="Times New Roman"/>
          <w:sz w:val="28"/>
          <w:szCs w:val="28"/>
        </w:rPr>
      </w:pPr>
    </w:p>
    <w:p w:rsidR="007632C7" w:rsidRPr="00837A0B" w:rsidRDefault="007632C7" w:rsidP="00306F2F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 марта 2024 года у нас прошли отчеты и выборы</w:t>
      </w:r>
      <w:r w:rsidR="00E869B8">
        <w:rPr>
          <w:rFonts w:ascii="Times New Roman" w:hAnsi="Times New Roman"/>
          <w:sz w:val="28"/>
          <w:szCs w:val="28"/>
        </w:rPr>
        <w:t xml:space="preserve">, единогласно председателем первичной профсоюзной организации на новый срок вновь </w:t>
      </w:r>
      <w:proofErr w:type="gramStart"/>
      <w:r w:rsidR="00E869B8">
        <w:rPr>
          <w:rFonts w:ascii="Times New Roman" w:hAnsi="Times New Roman"/>
          <w:sz w:val="28"/>
          <w:szCs w:val="28"/>
        </w:rPr>
        <w:t>избрана</w:t>
      </w:r>
      <w:proofErr w:type="gramEnd"/>
      <w:r w:rsidR="00E869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869B8">
        <w:rPr>
          <w:rFonts w:ascii="Times New Roman" w:hAnsi="Times New Roman"/>
          <w:sz w:val="28"/>
          <w:szCs w:val="28"/>
        </w:rPr>
        <w:t>Эльгайтарова</w:t>
      </w:r>
      <w:proofErr w:type="spellEnd"/>
      <w:r w:rsidR="00E869B8">
        <w:rPr>
          <w:rFonts w:ascii="Times New Roman" w:hAnsi="Times New Roman"/>
          <w:sz w:val="28"/>
          <w:szCs w:val="28"/>
        </w:rPr>
        <w:t xml:space="preserve"> С.О.</w:t>
      </w:r>
    </w:p>
    <w:p w:rsidR="00BF6E8B" w:rsidRDefault="00BF6E8B" w:rsidP="00306F2F">
      <w:pPr>
        <w:autoSpaceDE w:val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Вновь избранный состав профсоюзного комитета составляет: </w:t>
      </w:r>
    </w:p>
    <w:p w:rsidR="00BF6E8B" w:rsidRDefault="00BF6E8B" w:rsidP="00306F2F">
      <w:pPr>
        <w:autoSpaceDE w:val="0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/>
        </w:rPr>
        <w:t>Председател</w:t>
      </w:r>
      <w:r>
        <w:rPr>
          <w:rFonts w:ascii="Times New Roman" w:eastAsia="Times New Roman" w:hAnsi="Times New Roman"/>
          <w:sz w:val="28"/>
          <w:szCs w:val="28"/>
        </w:rPr>
        <w:t>ь</w:t>
      </w:r>
      <w:r w:rsidRPr="007A1A29">
        <w:rPr>
          <w:rFonts w:ascii="Times New Roman" w:eastAsia="Times New Roman" w:hAnsi="Times New Roman"/>
          <w:sz w:val="28"/>
          <w:szCs w:val="28"/>
          <w:lang/>
        </w:rPr>
        <w:t xml:space="preserve"> профсоюзной </w:t>
      </w:r>
      <w:r>
        <w:rPr>
          <w:rFonts w:ascii="Times New Roman" w:eastAsia="Times New Roman" w:hAnsi="Times New Roman"/>
          <w:sz w:val="28"/>
          <w:szCs w:val="28"/>
          <w:lang/>
        </w:rPr>
        <w:t>организации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BF6E8B" w:rsidRPr="007F1836" w:rsidRDefault="00BF6E8B" w:rsidP="00306F2F">
      <w:pPr>
        <w:autoSpaceDE w:val="0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-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Эльгайтарова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Сеперхан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Оразгельдиевна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воспитатель.</w:t>
      </w:r>
      <w:r w:rsidRPr="007A1A29">
        <w:rPr>
          <w:rFonts w:ascii="Times New Roman" w:eastAsia="Times New Roman" w:hAnsi="Times New Roman"/>
          <w:sz w:val="28"/>
          <w:szCs w:val="28"/>
          <w:lang/>
        </w:rPr>
        <w:t xml:space="preserve"> </w:t>
      </w:r>
    </w:p>
    <w:p w:rsidR="00BF6E8B" w:rsidRDefault="00BF6E8B" w:rsidP="00306F2F">
      <w:pPr>
        <w:autoSpaceDE w:val="0"/>
        <w:ind w:left="709"/>
        <w:jc w:val="both"/>
        <w:rPr>
          <w:rFonts w:ascii="Times New Roman" w:eastAsia="Calibri" w:hAnsi="Times New Roman"/>
          <w:iCs/>
          <w:sz w:val="28"/>
          <w:szCs w:val="28"/>
        </w:rPr>
      </w:pPr>
      <w:r w:rsidRPr="007F1836">
        <w:rPr>
          <w:rFonts w:ascii="Times New Roman" w:eastAsia="Calibri" w:hAnsi="Times New Roman"/>
          <w:iCs/>
          <w:sz w:val="28"/>
          <w:szCs w:val="28"/>
        </w:rPr>
        <w:t>Члены Профкома</w:t>
      </w:r>
      <w:r>
        <w:rPr>
          <w:rFonts w:ascii="Times New Roman" w:eastAsia="Calibri" w:hAnsi="Times New Roman"/>
          <w:iCs/>
          <w:sz w:val="28"/>
          <w:szCs w:val="28"/>
        </w:rPr>
        <w:t xml:space="preserve">: </w:t>
      </w:r>
    </w:p>
    <w:p w:rsidR="00BF6E8B" w:rsidRDefault="00BF6E8B" w:rsidP="00306F2F">
      <w:pPr>
        <w:autoSpaceDE w:val="0"/>
        <w:ind w:left="709"/>
        <w:rPr>
          <w:rFonts w:ascii="Times New Roman" w:eastAsia="Calibri" w:hAnsi="Times New Roman"/>
          <w:iCs/>
          <w:sz w:val="28"/>
          <w:szCs w:val="28"/>
        </w:rPr>
      </w:pPr>
      <w:r>
        <w:rPr>
          <w:rFonts w:ascii="Times New Roman" w:eastAsia="Calibri" w:hAnsi="Times New Roman"/>
          <w:iCs/>
          <w:sz w:val="28"/>
          <w:szCs w:val="28"/>
        </w:rPr>
        <w:t xml:space="preserve">          - </w:t>
      </w:r>
      <w:proofErr w:type="spellStart"/>
      <w:r>
        <w:rPr>
          <w:rFonts w:ascii="Times New Roman" w:eastAsia="Calibri" w:hAnsi="Times New Roman"/>
          <w:iCs/>
          <w:sz w:val="28"/>
          <w:szCs w:val="28"/>
        </w:rPr>
        <w:t>Баймухамбетова</w:t>
      </w:r>
      <w:proofErr w:type="spellEnd"/>
      <w:r>
        <w:rPr>
          <w:rFonts w:ascii="Times New Roman" w:eastAsia="Calibri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iCs/>
          <w:sz w:val="28"/>
          <w:szCs w:val="28"/>
        </w:rPr>
        <w:t>Фарида</w:t>
      </w:r>
      <w:proofErr w:type="spellEnd"/>
      <w:r>
        <w:rPr>
          <w:rFonts w:ascii="Times New Roman" w:eastAsia="Calibri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iCs/>
          <w:sz w:val="28"/>
          <w:szCs w:val="28"/>
        </w:rPr>
        <w:t>Кошмамбетовна</w:t>
      </w:r>
      <w:proofErr w:type="spellEnd"/>
      <w:r>
        <w:rPr>
          <w:rFonts w:ascii="Times New Roman" w:eastAsia="Calibri" w:hAnsi="Times New Roman"/>
          <w:iCs/>
          <w:sz w:val="28"/>
          <w:szCs w:val="28"/>
        </w:rPr>
        <w:t xml:space="preserve">, воспитатель          </w:t>
      </w:r>
    </w:p>
    <w:p w:rsidR="00BF6E8B" w:rsidRPr="007F1836" w:rsidRDefault="00BF6E8B" w:rsidP="00306F2F">
      <w:pPr>
        <w:autoSpaceDE w:val="0"/>
        <w:ind w:left="709"/>
        <w:rPr>
          <w:rFonts w:ascii="Times New Roman" w:eastAsia="Calibri" w:hAnsi="Times New Roman"/>
          <w:iCs/>
          <w:sz w:val="28"/>
          <w:szCs w:val="28"/>
        </w:rPr>
      </w:pPr>
      <w:r>
        <w:rPr>
          <w:rFonts w:ascii="Times New Roman" w:eastAsia="Calibri" w:hAnsi="Times New Roman"/>
          <w:iCs/>
          <w:sz w:val="28"/>
          <w:szCs w:val="28"/>
        </w:rPr>
        <w:t xml:space="preserve">          - </w:t>
      </w:r>
      <w:proofErr w:type="spellStart"/>
      <w:r>
        <w:rPr>
          <w:rFonts w:ascii="Times New Roman" w:eastAsia="Calibri" w:hAnsi="Times New Roman"/>
          <w:iCs/>
          <w:sz w:val="28"/>
          <w:szCs w:val="28"/>
        </w:rPr>
        <w:t>Бияшева</w:t>
      </w:r>
      <w:proofErr w:type="spellEnd"/>
      <w:r>
        <w:rPr>
          <w:rFonts w:ascii="Times New Roman" w:eastAsia="Calibri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iCs/>
          <w:sz w:val="28"/>
          <w:szCs w:val="28"/>
        </w:rPr>
        <w:t>Зулифат</w:t>
      </w:r>
      <w:proofErr w:type="spellEnd"/>
      <w:r>
        <w:rPr>
          <w:rFonts w:ascii="Times New Roman" w:eastAsia="Calibri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iCs/>
          <w:sz w:val="28"/>
          <w:szCs w:val="28"/>
        </w:rPr>
        <w:t>Магомедрасуловна</w:t>
      </w:r>
      <w:proofErr w:type="spellEnd"/>
      <w:r>
        <w:rPr>
          <w:rFonts w:ascii="Times New Roman" w:eastAsia="Calibri" w:hAnsi="Times New Roman"/>
          <w:iCs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/>
          <w:iCs/>
          <w:sz w:val="28"/>
          <w:szCs w:val="28"/>
        </w:rPr>
        <w:t>кухрабочий</w:t>
      </w:r>
      <w:proofErr w:type="spellEnd"/>
      <w:r>
        <w:rPr>
          <w:rFonts w:ascii="Times New Roman" w:eastAsia="Calibri" w:hAnsi="Times New Roman"/>
          <w:iCs/>
          <w:sz w:val="28"/>
          <w:szCs w:val="28"/>
        </w:rPr>
        <w:t>.</w:t>
      </w:r>
    </w:p>
    <w:p w:rsidR="00BF6E8B" w:rsidRDefault="00BF6E8B" w:rsidP="00306F2F">
      <w:pPr>
        <w:ind w:left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Председатель</w:t>
      </w:r>
      <w:r w:rsidRPr="007A1A29">
        <w:rPr>
          <w:rFonts w:ascii="Times New Roman" w:eastAsia="Times New Roman" w:hAnsi="Times New Roman"/>
          <w:sz w:val="28"/>
          <w:szCs w:val="28"/>
        </w:rPr>
        <w:t xml:space="preserve"> контрольно</w:t>
      </w:r>
      <w:r>
        <w:rPr>
          <w:rFonts w:ascii="Times New Roman" w:eastAsia="Times New Roman" w:hAnsi="Times New Roman"/>
          <w:sz w:val="28"/>
          <w:szCs w:val="28"/>
        </w:rPr>
        <w:t>-ревизионной комиссии:</w:t>
      </w:r>
    </w:p>
    <w:p w:rsidR="00BF6E8B" w:rsidRDefault="00BF6E8B" w:rsidP="00306F2F">
      <w:pPr>
        <w:ind w:left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Менглиянова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Алия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Эдыльхановна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воспитатель.</w:t>
      </w:r>
    </w:p>
    <w:p w:rsidR="00BF6E8B" w:rsidRDefault="00BF6E8B" w:rsidP="00306F2F">
      <w:pPr>
        <w:ind w:left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Члены КРК:</w:t>
      </w:r>
    </w:p>
    <w:p w:rsidR="00BF6E8B" w:rsidRDefault="00BF6E8B" w:rsidP="00306F2F">
      <w:pPr>
        <w:ind w:left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-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Абдулакимова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Фатима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Рахметовна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воспитатель</w:t>
      </w:r>
    </w:p>
    <w:p w:rsidR="00BF6E8B" w:rsidRPr="00E95D54" w:rsidRDefault="00BF6E8B" w:rsidP="00306F2F">
      <w:pPr>
        <w:ind w:left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-Култаева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Гульнара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Сейпулаевна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пом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.в</w:t>
      </w:r>
      <w:proofErr w:type="gramEnd"/>
      <w:r>
        <w:rPr>
          <w:rFonts w:ascii="Times New Roman" w:eastAsia="Times New Roman" w:hAnsi="Times New Roman"/>
          <w:sz w:val="28"/>
          <w:szCs w:val="28"/>
        </w:rPr>
        <w:t>оспитателя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802B36" w:rsidRDefault="00802B36" w:rsidP="00306F2F">
      <w:pPr>
        <w:rPr>
          <w:rFonts w:ascii="Times New Roman" w:hAnsi="Times New Roman"/>
          <w:sz w:val="28"/>
          <w:szCs w:val="28"/>
        </w:rPr>
      </w:pPr>
    </w:p>
    <w:p w:rsidR="00364C35" w:rsidRDefault="00306F2F" w:rsidP="00306F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ППО</w:t>
      </w:r>
    </w:p>
    <w:p w:rsidR="00802B36" w:rsidRPr="00EB4175" w:rsidRDefault="00364C35" w:rsidP="00306F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МКДОУ «</w:t>
      </w:r>
      <w:r w:rsidR="00E869B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етский сад №20 «Огонек»</w:t>
      </w:r>
      <w:r w:rsidR="00306F2F">
        <w:rPr>
          <w:rFonts w:ascii="Times New Roman" w:hAnsi="Times New Roman"/>
          <w:sz w:val="28"/>
          <w:szCs w:val="28"/>
        </w:rPr>
        <w:t xml:space="preserve"> </w:t>
      </w:r>
      <w:r w:rsidR="00E869B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_________</w:t>
      </w:r>
      <w:r w:rsidR="00E869B8"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/>
          <w:sz w:val="28"/>
          <w:szCs w:val="28"/>
        </w:rPr>
        <w:t>Эльгайтарова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С.О.</w:t>
      </w:r>
    </w:p>
    <w:p w:rsidR="00C66CC8" w:rsidRDefault="00C66CC8" w:rsidP="00306F2F">
      <w:pPr>
        <w:widowControl/>
        <w:suppressAutoHyphens w:val="0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6CC8" w:rsidRDefault="00C66CC8" w:rsidP="00C66CC8">
      <w:pPr>
        <w:widowControl/>
        <w:suppressAutoHyphens w:val="0"/>
        <w:spacing w:line="276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69B8" w:rsidRDefault="00E869B8" w:rsidP="00C66CC8">
      <w:pPr>
        <w:widowControl/>
        <w:suppressAutoHyphens w:val="0"/>
        <w:spacing w:line="276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69B8" w:rsidRDefault="00E869B8" w:rsidP="00C66CC8">
      <w:pPr>
        <w:widowControl/>
        <w:suppressAutoHyphens w:val="0"/>
        <w:spacing w:line="276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69B8" w:rsidRDefault="00E869B8" w:rsidP="00C66CC8">
      <w:pPr>
        <w:widowControl/>
        <w:suppressAutoHyphens w:val="0"/>
        <w:spacing w:line="276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256F" w:rsidRDefault="009F256F" w:rsidP="00E869B8">
      <w:pPr>
        <w:widowControl/>
        <w:suppressAutoHyphens w:val="0"/>
        <w:spacing w:line="276" w:lineRule="auto"/>
        <w:ind w:firstLine="709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9F256F" w:rsidRDefault="009F256F" w:rsidP="00E869B8">
      <w:pPr>
        <w:widowControl/>
        <w:suppressAutoHyphens w:val="0"/>
        <w:spacing w:line="276" w:lineRule="auto"/>
        <w:ind w:firstLine="709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9F256F" w:rsidRDefault="009F256F" w:rsidP="00E869B8">
      <w:pPr>
        <w:widowControl/>
        <w:suppressAutoHyphens w:val="0"/>
        <w:spacing w:line="276" w:lineRule="auto"/>
        <w:ind w:firstLine="709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869B8" w:rsidRDefault="00E869B8" w:rsidP="009F256F">
      <w:pPr>
        <w:widowControl/>
        <w:suppressAutoHyphens w:val="0"/>
        <w:spacing w:line="276" w:lineRule="auto"/>
        <w:ind w:firstLine="709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proofErr w:type="spellStart"/>
      <w:r w:rsidRPr="00E869B8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Фотогалерея</w:t>
      </w:r>
      <w:proofErr w:type="spellEnd"/>
    </w:p>
    <w:p w:rsidR="009F256F" w:rsidRDefault="009F256F" w:rsidP="009F256F">
      <w:pPr>
        <w:widowControl/>
        <w:suppressAutoHyphens w:val="0"/>
        <w:spacing w:line="276" w:lineRule="auto"/>
        <w:ind w:firstLine="709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869B8" w:rsidRDefault="00E869B8" w:rsidP="00E869B8">
      <w:pPr>
        <w:ind w:left="-142" w:hanging="142"/>
        <w:rPr>
          <w:noProof/>
        </w:rPr>
      </w:pP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04160" cy="1874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59" r="13003" b="-3659"/>
                    <a:stretch/>
                  </pic:blipFill>
                  <pic:spPr bwMode="auto">
                    <a:xfrm>
                      <a:off x="0" y="0"/>
                      <a:ext cx="2804714" cy="18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A4027">
        <w:t xml:space="preserve"> </w:t>
      </w:r>
      <w:r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11010" cy="18669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4490"/>
                    <a:stretch/>
                  </pic:blipFill>
                  <pic:spPr bwMode="auto">
                    <a:xfrm>
                      <a:off x="0" y="0"/>
                      <a:ext cx="2915680" cy="18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</w:t>
      </w:r>
    </w:p>
    <w:p w:rsidR="00E869B8" w:rsidRPr="00E869B8" w:rsidRDefault="00E869B8" w:rsidP="00E869B8">
      <w:pPr>
        <w:ind w:left="-142" w:hanging="142"/>
        <w:rPr>
          <w:noProof/>
        </w:rPr>
      </w:pPr>
    </w:p>
    <w:p w:rsidR="00E869B8" w:rsidRDefault="00E869B8" w:rsidP="00E869B8">
      <w:pPr>
        <w:ind w:left="-142" w:firstLine="142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773680" cy="21640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31" r="5724" b="10416"/>
                    <a:stretch/>
                  </pic:blipFill>
                  <pic:spPr bwMode="auto">
                    <a:xfrm>
                      <a:off x="0" y="0"/>
                      <a:ext cx="27736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A4027">
        <w:t xml:space="preserve"> </w:t>
      </w:r>
      <w:r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93660" cy="2170430"/>
            <wp:effectExtent l="0" t="0" r="254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30" cy="217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</w:t>
      </w:r>
    </w:p>
    <w:p w:rsidR="00E869B8" w:rsidRDefault="00E869B8" w:rsidP="00E869B8">
      <w:pPr>
        <w:ind w:left="-142" w:hanging="142"/>
        <w:rPr>
          <w:noProof/>
        </w:rPr>
      </w:pPr>
    </w:p>
    <w:p w:rsidR="00E869B8" w:rsidRDefault="00E869B8" w:rsidP="00E869B8">
      <w:pPr>
        <w:ind w:left="-142"/>
      </w:pP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44495" cy="208470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712720" cy="2067834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14" cy="2073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9B8" w:rsidRDefault="00E869B8" w:rsidP="00E869B8">
      <w:pPr>
        <w:ind w:left="-142"/>
        <w:rPr>
          <w:noProof/>
        </w:rPr>
      </w:pPr>
      <w:r>
        <w:rPr>
          <w:noProof/>
          <w:lang w:val="en-US"/>
        </w:rPr>
        <w:t xml:space="preserve">    </w:t>
      </w:r>
      <w:r>
        <w:rPr>
          <w:noProof/>
        </w:rPr>
        <w:t xml:space="preserve">      </w:t>
      </w:r>
    </w:p>
    <w:p w:rsidR="00E869B8" w:rsidRDefault="00E869B8" w:rsidP="00E869B8">
      <w:pPr>
        <w:ind w:left="-142"/>
        <w:rPr>
          <w:noProof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23486" cy="1866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058" b="5797"/>
                    <a:stretch/>
                  </pic:blipFill>
                  <pic:spPr bwMode="auto">
                    <a:xfrm>
                      <a:off x="0" y="0"/>
                      <a:ext cx="2924493" cy="18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127682" cy="1842451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32" cy="184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9B8" w:rsidRDefault="00E869B8" w:rsidP="00E869B8">
      <w:pPr>
        <w:ind w:left="-142" w:firstLine="142"/>
        <w:rPr>
          <w:noProof/>
        </w:rPr>
      </w:pPr>
      <w:r>
        <w:rPr>
          <w:noProof/>
        </w:rPr>
        <w:t xml:space="preserve">    </w:t>
      </w:r>
    </w:p>
    <w:p w:rsidR="00E869B8" w:rsidRDefault="00E869B8" w:rsidP="00E869B8">
      <w:pPr>
        <w:ind w:left="-142" w:firstLine="142"/>
        <w:rPr>
          <w:noProof/>
          <w:lang w:val="en-US"/>
        </w:rPr>
      </w:pPr>
    </w:p>
    <w:p w:rsidR="00E869B8" w:rsidRDefault="00E869B8" w:rsidP="00E869B8">
      <w:pPr>
        <w:ind w:hanging="142"/>
        <w:rPr>
          <w:noProof/>
        </w:rPr>
      </w:pPr>
      <w:r>
        <w:rPr>
          <w:noProof/>
        </w:rP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788920" cy="20916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96903" cy="2086610"/>
            <wp:effectExtent l="0" t="0" r="825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40" cy="208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9B8" w:rsidRDefault="00E869B8" w:rsidP="00E869B8">
      <w:pPr>
        <w:ind w:hanging="142"/>
      </w:pPr>
    </w:p>
    <w:p w:rsidR="00E869B8" w:rsidRDefault="00E869B8" w:rsidP="00E869B8">
      <w:pPr>
        <w:ind w:left="-142" w:firstLine="142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066567" cy="3215640"/>
            <wp:effectExtent l="0" t="0" r="127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819"/>
                    <a:stretch/>
                  </pic:blipFill>
                  <pic:spPr bwMode="auto">
                    <a:xfrm>
                      <a:off x="0" y="0"/>
                      <a:ext cx="5096660" cy="323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69B8" w:rsidRDefault="00E869B8" w:rsidP="00E869B8">
      <w:pPr>
        <w:ind w:left="-142" w:firstLine="142"/>
        <w:jc w:val="center"/>
        <w:rPr>
          <w:noProof/>
        </w:rPr>
      </w:pPr>
    </w:p>
    <w:p w:rsidR="00E869B8" w:rsidRDefault="00E869B8" w:rsidP="00E869B8">
      <w:pPr>
        <w:ind w:left="-142" w:firstLine="142"/>
        <w:jc w:val="center"/>
        <w:rPr>
          <w:rFonts w:ascii="Times New Roman" w:hAnsi="Times New Roman"/>
          <w:noProof/>
          <w:color w:val="FF0000"/>
          <w:sz w:val="32"/>
          <w:szCs w:val="32"/>
        </w:rPr>
      </w:pPr>
      <w:r>
        <w:rPr>
          <w:rFonts w:ascii="Times New Roman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072370" cy="3589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659"/>
                    <a:stretch/>
                  </pic:blipFill>
                  <pic:spPr bwMode="auto">
                    <a:xfrm>
                      <a:off x="0" y="0"/>
                      <a:ext cx="5077331" cy="35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69B8" w:rsidRDefault="00E869B8" w:rsidP="00E869B8">
      <w:pPr>
        <w:widowControl/>
        <w:suppressAutoHyphens w:val="0"/>
        <w:spacing w:line="276" w:lineRule="auto"/>
        <w:ind w:firstLine="709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869B8" w:rsidRDefault="00E869B8" w:rsidP="00E869B8">
      <w:pPr>
        <w:widowControl/>
        <w:suppressAutoHyphens w:val="0"/>
        <w:spacing w:line="276" w:lineRule="auto"/>
        <w:ind w:firstLine="709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869B8" w:rsidRDefault="00E869B8" w:rsidP="00582470">
      <w:pPr>
        <w:widowControl/>
        <w:suppressAutoHyphens w:val="0"/>
        <w:spacing w:line="276" w:lineRule="auto"/>
        <w:ind w:left="-426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252172" cy="2438621"/>
            <wp:effectExtent l="19050" t="0" r="5378" b="0"/>
            <wp:docPr id="1" name="Рисунок 1" descr="C:\Users\Сеперхан\Downloads\PHOTO-2024-05-02-07-4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перхан\Downloads\PHOTO-2024-05-02-07-49-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52" cy="243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470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   </w:t>
      </w:r>
      <w:r w:rsidR="00582470"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242639" cy="2431472"/>
            <wp:effectExtent l="19050" t="0" r="0" b="0"/>
            <wp:docPr id="3" name="Рисунок 2" descr="C:\Users\Сеперхан\Downloads\PHOTO-2024-05-02-07-4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перхан\Downloads\PHOTO-2024-05-02-07-49-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7" cy="243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470" w:rsidRDefault="00582470" w:rsidP="00582470">
      <w:pPr>
        <w:widowControl/>
        <w:suppressAutoHyphens w:val="0"/>
        <w:spacing w:line="276" w:lineRule="auto"/>
        <w:ind w:left="-426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82470" w:rsidRDefault="00582470" w:rsidP="00582470">
      <w:pPr>
        <w:widowControl/>
        <w:suppressAutoHyphens w:val="0"/>
        <w:spacing w:line="276" w:lineRule="auto"/>
        <w:ind w:left="-426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179521" cy="2820716"/>
            <wp:effectExtent l="19050" t="0" r="1829" b="0"/>
            <wp:docPr id="10" name="Рисунок 3" descr="C:\Users\Сеперхан\Downloads\PHOTO-2024-05-02-07-49-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перхан\Downloads\PHOTO-2024-05-02-07-49-34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7798" r="3715" b="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96" cy="282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681469" cy="2763982"/>
            <wp:effectExtent l="19050" t="0" r="0" b="0"/>
            <wp:docPr id="12" name="Рисунок 4" descr="C:\Users\Сеперхан\Downloads\IMG_66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перхан\Downloads\IMG_6663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21" cy="276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6F" w:rsidRDefault="009F256F" w:rsidP="009F256F">
      <w:pPr>
        <w:widowControl/>
        <w:suppressAutoHyphens w:val="0"/>
        <w:spacing w:line="276" w:lineRule="auto"/>
        <w:ind w:left="-426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030932" cy="3771971"/>
            <wp:effectExtent l="19050" t="0" r="0" b="0"/>
            <wp:docPr id="18" name="Рисунок 6" descr="C:\Users\Сеперхан\Downloads\PHOTO-2022-12-08-09-49-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перхан\Downloads\PHOTO-2022-12-08-09-49-36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66" cy="377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6F" w:rsidRDefault="009F256F" w:rsidP="00582470">
      <w:pPr>
        <w:widowControl/>
        <w:suppressAutoHyphens w:val="0"/>
        <w:spacing w:line="276" w:lineRule="auto"/>
        <w:ind w:left="-426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9F256F" w:rsidRDefault="009F256F" w:rsidP="009F256F">
      <w:pPr>
        <w:widowControl/>
        <w:suppressAutoHyphens w:val="0"/>
        <w:spacing w:line="276" w:lineRule="auto"/>
        <w:ind w:left="-426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411643" cy="4056619"/>
            <wp:effectExtent l="19050" t="0" r="0" b="0"/>
            <wp:docPr id="19" name="Рисунок 7" descr="C:\Users\Сеперхан\Downloads\IMG_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перхан\Downloads\IMG_66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43" cy="405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6F" w:rsidRDefault="009F256F" w:rsidP="009F256F">
      <w:pPr>
        <w:widowControl/>
        <w:suppressAutoHyphens w:val="0"/>
        <w:spacing w:line="276" w:lineRule="auto"/>
        <w:ind w:left="-426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9F256F" w:rsidRPr="00E869B8" w:rsidRDefault="009F256F" w:rsidP="009F256F">
      <w:pPr>
        <w:widowControl/>
        <w:suppressAutoHyphens w:val="0"/>
        <w:spacing w:line="276" w:lineRule="auto"/>
        <w:ind w:left="-426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353050" cy="4385960"/>
            <wp:effectExtent l="19050" t="0" r="0" b="0"/>
            <wp:docPr id="14" name="Рисунок 5" descr="C:\Users\Сеперхан\Downloads\IMG_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перхан\Downloads\IMG_99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853" t="38366" r="15906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35" cy="439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56F" w:rsidRPr="00E869B8" w:rsidSect="00582470">
      <w:pgSz w:w="11906" w:h="16838"/>
      <w:pgMar w:top="709" w:right="14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D474F"/>
    <w:multiLevelType w:val="hybridMultilevel"/>
    <w:tmpl w:val="62E43110"/>
    <w:lvl w:ilvl="0" w:tplc="73AC2A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27545D5"/>
    <w:multiLevelType w:val="hybridMultilevel"/>
    <w:tmpl w:val="1C0EAF04"/>
    <w:lvl w:ilvl="0" w:tplc="E17617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6B71608"/>
    <w:multiLevelType w:val="hybridMultilevel"/>
    <w:tmpl w:val="BB509256"/>
    <w:lvl w:ilvl="0" w:tplc="E1761716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8966E02"/>
    <w:multiLevelType w:val="hybridMultilevel"/>
    <w:tmpl w:val="CBA40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34F8E"/>
    <w:multiLevelType w:val="hybridMultilevel"/>
    <w:tmpl w:val="8A36DC28"/>
    <w:lvl w:ilvl="0" w:tplc="E176171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F615385"/>
    <w:multiLevelType w:val="hybridMultilevel"/>
    <w:tmpl w:val="2B30423E"/>
    <w:lvl w:ilvl="0" w:tplc="D8D4C58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5F4544E"/>
    <w:multiLevelType w:val="hybridMultilevel"/>
    <w:tmpl w:val="0338E79C"/>
    <w:lvl w:ilvl="0" w:tplc="E95E57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E34E08"/>
    <w:multiLevelType w:val="hybridMultilevel"/>
    <w:tmpl w:val="D666AAB8"/>
    <w:lvl w:ilvl="0" w:tplc="1624A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DD877F6"/>
    <w:multiLevelType w:val="hybridMultilevel"/>
    <w:tmpl w:val="57A25ABE"/>
    <w:lvl w:ilvl="0" w:tplc="BB66D1B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proofState w:spelling="clean" w:grammar="clean"/>
  <w:attachedTemplate r:id="rId1"/>
  <w:stylePaneFormatFilter w:val="3F01"/>
  <w:defaultTabStop w:val="708"/>
  <w:characterSpacingControl w:val="doNotCompress"/>
  <w:compat/>
  <w:rsids>
    <w:rsidRoot w:val="00EF4B08"/>
    <w:rsid w:val="00002581"/>
    <w:rsid w:val="00002701"/>
    <w:rsid w:val="00014F8C"/>
    <w:rsid w:val="00050293"/>
    <w:rsid w:val="00061068"/>
    <w:rsid w:val="00062819"/>
    <w:rsid w:val="000653B0"/>
    <w:rsid w:val="00066509"/>
    <w:rsid w:val="00070937"/>
    <w:rsid w:val="000746B3"/>
    <w:rsid w:val="00086CFF"/>
    <w:rsid w:val="000909FE"/>
    <w:rsid w:val="000B28A9"/>
    <w:rsid w:val="000C71B7"/>
    <w:rsid w:val="000E05D4"/>
    <w:rsid w:val="0012466B"/>
    <w:rsid w:val="00131181"/>
    <w:rsid w:val="001453D5"/>
    <w:rsid w:val="00157E0C"/>
    <w:rsid w:val="0017360F"/>
    <w:rsid w:val="00175186"/>
    <w:rsid w:val="001770AA"/>
    <w:rsid w:val="001834C9"/>
    <w:rsid w:val="00184652"/>
    <w:rsid w:val="00195AA7"/>
    <w:rsid w:val="001A112D"/>
    <w:rsid w:val="001B228B"/>
    <w:rsid w:val="001B24E7"/>
    <w:rsid w:val="001D1750"/>
    <w:rsid w:val="001E1796"/>
    <w:rsid w:val="00210961"/>
    <w:rsid w:val="0021474D"/>
    <w:rsid w:val="00221AC3"/>
    <w:rsid w:val="00223A2D"/>
    <w:rsid w:val="00266B18"/>
    <w:rsid w:val="00270C02"/>
    <w:rsid w:val="00284E54"/>
    <w:rsid w:val="002B0901"/>
    <w:rsid w:val="002D315F"/>
    <w:rsid w:val="002F3D5F"/>
    <w:rsid w:val="002F53F3"/>
    <w:rsid w:val="002F7620"/>
    <w:rsid w:val="003031DF"/>
    <w:rsid w:val="00306F2F"/>
    <w:rsid w:val="0033140C"/>
    <w:rsid w:val="00332813"/>
    <w:rsid w:val="00333F66"/>
    <w:rsid w:val="00340923"/>
    <w:rsid w:val="00364C35"/>
    <w:rsid w:val="00381C87"/>
    <w:rsid w:val="0038675F"/>
    <w:rsid w:val="003A0B32"/>
    <w:rsid w:val="003A3635"/>
    <w:rsid w:val="003F623F"/>
    <w:rsid w:val="003F7E99"/>
    <w:rsid w:val="004068E1"/>
    <w:rsid w:val="00423A16"/>
    <w:rsid w:val="0045262F"/>
    <w:rsid w:val="00486171"/>
    <w:rsid w:val="004A448C"/>
    <w:rsid w:val="004A4D2B"/>
    <w:rsid w:val="004C28FC"/>
    <w:rsid w:val="00506234"/>
    <w:rsid w:val="0051465B"/>
    <w:rsid w:val="0054378C"/>
    <w:rsid w:val="005440DF"/>
    <w:rsid w:val="00555836"/>
    <w:rsid w:val="00560864"/>
    <w:rsid w:val="00567D22"/>
    <w:rsid w:val="00582470"/>
    <w:rsid w:val="005847E6"/>
    <w:rsid w:val="005A0E93"/>
    <w:rsid w:val="005A25FF"/>
    <w:rsid w:val="005B0B25"/>
    <w:rsid w:val="005C1A0D"/>
    <w:rsid w:val="005C534E"/>
    <w:rsid w:val="005C5AC7"/>
    <w:rsid w:val="005E4AD1"/>
    <w:rsid w:val="005F021D"/>
    <w:rsid w:val="005F1D73"/>
    <w:rsid w:val="005F3028"/>
    <w:rsid w:val="00604F3B"/>
    <w:rsid w:val="00610CC0"/>
    <w:rsid w:val="00611731"/>
    <w:rsid w:val="0067041B"/>
    <w:rsid w:val="00675C3A"/>
    <w:rsid w:val="00696D21"/>
    <w:rsid w:val="006A0A95"/>
    <w:rsid w:val="006A3BA2"/>
    <w:rsid w:val="006B05B1"/>
    <w:rsid w:val="006B55A3"/>
    <w:rsid w:val="006E11E4"/>
    <w:rsid w:val="006F25C7"/>
    <w:rsid w:val="006F4FAB"/>
    <w:rsid w:val="00711298"/>
    <w:rsid w:val="00712F09"/>
    <w:rsid w:val="007173B0"/>
    <w:rsid w:val="00727DB0"/>
    <w:rsid w:val="007632C7"/>
    <w:rsid w:val="00764BD4"/>
    <w:rsid w:val="007959E2"/>
    <w:rsid w:val="007D2F52"/>
    <w:rsid w:val="007E3ED5"/>
    <w:rsid w:val="00802B36"/>
    <w:rsid w:val="00843632"/>
    <w:rsid w:val="008514A0"/>
    <w:rsid w:val="008639FC"/>
    <w:rsid w:val="00876225"/>
    <w:rsid w:val="008877FA"/>
    <w:rsid w:val="008918B1"/>
    <w:rsid w:val="008B517E"/>
    <w:rsid w:val="008F4A28"/>
    <w:rsid w:val="008F7174"/>
    <w:rsid w:val="009017DA"/>
    <w:rsid w:val="009151C9"/>
    <w:rsid w:val="009579E3"/>
    <w:rsid w:val="009606C9"/>
    <w:rsid w:val="00960C37"/>
    <w:rsid w:val="0096329E"/>
    <w:rsid w:val="00984CB2"/>
    <w:rsid w:val="00994D7C"/>
    <w:rsid w:val="009A1A28"/>
    <w:rsid w:val="009A309D"/>
    <w:rsid w:val="009F256F"/>
    <w:rsid w:val="009F7E49"/>
    <w:rsid w:val="00A07398"/>
    <w:rsid w:val="00A1023C"/>
    <w:rsid w:val="00A16762"/>
    <w:rsid w:val="00A24B78"/>
    <w:rsid w:val="00A275FC"/>
    <w:rsid w:val="00A5559A"/>
    <w:rsid w:val="00A720F4"/>
    <w:rsid w:val="00A76B2A"/>
    <w:rsid w:val="00A84FD0"/>
    <w:rsid w:val="00AA56A1"/>
    <w:rsid w:val="00AA5C7F"/>
    <w:rsid w:val="00AB3C06"/>
    <w:rsid w:val="00AB6C84"/>
    <w:rsid w:val="00AB7BDF"/>
    <w:rsid w:val="00AE0E22"/>
    <w:rsid w:val="00AE2533"/>
    <w:rsid w:val="00AE7360"/>
    <w:rsid w:val="00AF6B9D"/>
    <w:rsid w:val="00AF795D"/>
    <w:rsid w:val="00B54216"/>
    <w:rsid w:val="00B62768"/>
    <w:rsid w:val="00B63C90"/>
    <w:rsid w:val="00B668F2"/>
    <w:rsid w:val="00B705E1"/>
    <w:rsid w:val="00B932E4"/>
    <w:rsid w:val="00BA30DF"/>
    <w:rsid w:val="00BB55EB"/>
    <w:rsid w:val="00BB7B11"/>
    <w:rsid w:val="00BD0576"/>
    <w:rsid w:val="00BD2BC2"/>
    <w:rsid w:val="00BD619D"/>
    <w:rsid w:val="00BE4011"/>
    <w:rsid w:val="00BF6E8B"/>
    <w:rsid w:val="00C26069"/>
    <w:rsid w:val="00C270F8"/>
    <w:rsid w:val="00C27C84"/>
    <w:rsid w:val="00C60517"/>
    <w:rsid w:val="00C65141"/>
    <w:rsid w:val="00C66CC8"/>
    <w:rsid w:val="00C713F6"/>
    <w:rsid w:val="00C775B2"/>
    <w:rsid w:val="00CA2073"/>
    <w:rsid w:val="00CA21ED"/>
    <w:rsid w:val="00CB3CDA"/>
    <w:rsid w:val="00CC4FD2"/>
    <w:rsid w:val="00CF0431"/>
    <w:rsid w:val="00CF65C6"/>
    <w:rsid w:val="00CF670B"/>
    <w:rsid w:val="00D2270F"/>
    <w:rsid w:val="00D23093"/>
    <w:rsid w:val="00D3037E"/>
    <w:rsid w:val="00D516AE"/>
    <w:rsid w:val="00D674D9"/>
    <w:rsid w:val="00D67F69"/>
    <w:rsid w:val="00D72948"/>
    <w:rsid w:val="00DA093D"/>
    <w:rsid w:val="00DA7349"/>
    <w:rsid w:val="00DD2912"/>
    <w:rsid w:val="00E075B0"/>
    <w:rsid w:val="00E21DB9"/>
    <w:rsid w:val="00E32C27"/>
    <w:rsid w:val="00E52123"/>
    <w:rsid w:val="00E71B61"/>
    <w:rsid w:val="00E76F56"/>
    <w:rsid w:val="00E82384"/>
    <w:rsid w:val="00E869B8"/>
    <w:rsid w:val="00E935F1"/>
    <w:rsid w:val="00E95D54"/>
    <w:rsid w:val="00E96398"/>
    <w:rsid w:val="00EF4B08"/>
    <w:rsid w:val="00F07FD1"/>
    <w:rsid w:val="00F17636"/>
    <w:rsid w:val="00F618DA"/>
    <w:rsid w:val="00F70C28"/>
    <w:rsid w:val="00F85B2C"/>
    <w:rsid w:val="00FA3755"/>
    <w:rsid w:val="00FA4596"/>
    <w:rsid w:val="00FB2B18"/>
    <w:rsid w:val="00FB409E"/>
    <w:rsid w:val="00FC1A11"/>
    <w:rsid w:val="00FD4D1C"/>
    <w:rsid w:val="00FE32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431"/>
    <w:pPr>
      <w:widowControl w:val="0"/>
      <w:suppressAutoHyphens/>
    </w:pPr>
    <w:rPr>
      <w:rFonts w:ascii="Arial" w:eastAsia="Lucida Sans Unicode" w:hAnsi="Arial"/>
      <w:kern w:val="1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B05B1"/>
    <w:pPr>
      <w:keepNext/>
      <w:widowControl/>
      <w:suppressAutoHyphens w:val="0"/>
      <w:spacing w:before="240" w:after="60"/>
      <w:outlineLvl w:val="0"/>
    </w:pPr>
    <w:rPr>
      <w:rFonts w:eastAsia="Times New Roman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"/>
    <w:basedOn w:val="a"/>
    <w:rsid w:val="00EF4B08"/>
    <w:pPr>
      <w:widowControl/>
      <w:suppressAutoHyphens w:val="0"/>
      <w:spacing w:after="160" w:line="240" w:lineRule="exact"/>
    </w:pPr>
    <w:rPr>
      <w:rFonts w:ascii="Verdana" w:eastAsia="Times New Roman" w:hAnsi="Verdana"/>
      <w:kern w:val="0"/>
      <w:szCs w:val="20"/>
      <w:lang w:val="en-US" w:eastAsia="en-US"/>
    </w:rPr>
  </w:style>
  <w:style w:type="paragraph" w:styleId="a4">
    <w:name w:val="Balloon Text"/>
    <w:basedOn w:val="a"/>
    <w:link w:val="a5"/>
    <w:rsid w:val="00E32C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32C27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6B05B1"/>
    <w:rPr>
      <w:rFonts w:ascii="Arial" w:hAnsi="Arial" w:cs="Arial"/>
      <w:b/>
      <w:bCs/>
      <w:kern w:val="32"/>
      <w:sz w:val="32"/>
      <w:szCs w:val="32"/>
    </w:rPr>
  </w:style>
  <w:style w:type="paragraph" w:styleId="a6">
    <w:name w:val="List Paragraph"/>
    <w:aliases w:val="ПАРАГРАФ"/>
    <w:basedOn w:val="a"/>
    <w:link w:val="a7"/>
    <w:uiPriority w:val="34"/>
    <w:qFormat/>
    <w:rsid w:val="00F17636"/>
    <w:pPr>
      <w:ind w:left="720"/>
      <w:contextualSpacing/>
    </w:pPr>
  </w:style>
  <w:style w:type="character" w:styleId="a8">
    <w:name w:val="Hyperlink"/>
    <w:rsid w:val="006A0A95"/>
    <w:rPr>
      <w:color w:val="0000FF"/>
      <w:u w:val="single"/>
    </w:rPr>
  </w:style>
  <w:style w:type="character" w:customStyle="1" w:styleId="FontStyle13">
    <w:name w:val="Font Style13"/>
    <w:uiPriority w:val="99"/>
    <w:rsid w:val="006A0A95"/>
    <w:rPr>
      <w:rFonts w:ascii="Arial" w:hAnsi="Arial" w:cs="Arial"/>
      <w:sz w:val="22"/>
      <w:szCs w:val="22"/>
    </w:rPr>
  </w:style>
  <w:style w:type="paragraph" w:customStyle="1" w:styleId="Style7">
    <w:name w:val="Style7"/>
    <w:basedOn w:val="a"/>
    <w:uiPriority w:val="99"/>
    <w:rsid w:val="006A0A95"/>
    <w:pPr>
      <w:suppressAutoHyphens w:val="0"/>
      <w:autoSpaceDE w:val="0"/>
      <w:autoSpaceDN w:val="0"/>
      <w:adjustRightInd w:val="0"/>
      <w:spacing w:line="413" w:lineRule="exact"/>
    </w:pPr>
    <w:rPr>
      <w:rFonts w:eastAsia="Times New Roman" w:cs="Arial"/>
      <w:kern w:val="0"/>
      <w:sz w:val="24"/>
      <w:lang w:eastAsia="ru-RU"/>
    </w:rPr>
  </w:style>
  <w:style w:type="paragraph" w:customStyle="1" w:styleId="11">
    <w:name w:val="Знак Знак Знак Знак Знак Знак Знак1"/>
    <w:basedOn w:val="a"/>
    <w:rsid w:val="00E935F1"/>
    <w:pPr>
      <w:widowControl/>
      <w:suppressAutoHyphens w:val="0"/>
      <w:spacing w:after="160" w:line="240" w:lineRule="exact"/>
    </w:pPr>
    <w:rPr>
      <w:rFonts w:ascii="Verdana" w:eastAsia="Times New Roman" w:hAnsi="Verdana"/>
      <w:kern w:val="0"/>
      <w:szCs w:val="20"/>
      <w:lang w:val="en-US" w:eastAsia="en-US"/>
    </w:rPr>
  </w:style>
  <w:style w:type="paragraph" w:styleId="a9">
    <w:name w:val="No Spacing"/>
    <w:uiPriority w:val="1"/>
    <w:qFormat/>
    <w:rsid w:val="00E935F1"/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Абзац списка Знак"/>
    <w:aliases w:val="ПАРАГРАФ Знак"/>
    <w:link w:val="a6"/>
    <w:uiPriority w:val="34"/>
    <w:locked/>
    <w:rsid w:val="00B63C90"/>
    <w:rPr>
      <w:rFonts w:ascii="Arial" w:eastAsia="Lucida Sans Unicode" w:hAnsi="Arial"/>
      <w:kern w:val="1"/>
      <w:szCs w:val="24"/>
      <w:lang w:eastAsia="ar-SA"/>
    </w:rPr>
  </w:style>
  <w:style w:type="table" w:styleId="aa">
    <w:name w:val="Table Grid"/>
    <w:basedOn w:val="a1"/>
    <w:uiPriority w:val="59"/>
    <w:rsid w:val="005A25F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a"/>
    <w:uiPriority w:val="99"/>
    <w:semiHidden/>
    <w:rsid w:val="002B090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s1">
    <w:name w:val="s1"/>
    <w:basedOn w:val="a0"/>
    <w:rsid w:val="002B0901"/>
  </w:style>
  <w:style w:type="paragraph" w:styleId="ab">
    <w:name w:val="Normal (Web)"/>
    <w:basedOn w:val="a"/>
    <w:uiPriority w:val="99"/>
    <w:unhideWhenUsed/>
    <w:rsid w:val="003A0B3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styleId="ac">
    <w:name w:val="Strong"/>
    <w:basedOn w:val="a0"/>
    <w:uiPriority w:val="22"/>
    <w:qFormat/>
    <w:rsid w:val="004A4D2B"/>
    <w:rPr>
      <w:b/>
      <w:bCs/>
    </w:rPr>
  </w:style>
  <w:style w:type="paragraph" w:styleId="ad">
    <w:name w:val="Body Text"/>
    <w:basedOn w:val="a"/>
    <w:link w:val="ae"/>
    <w:uiPriority w:val="1"/>
    <w:qFormat/>
    <w:rsid w:val="005C1A0D"/>
    <w:pPr>
      <w:suppressAutoHyphens w:val="0"/>
      <w:autoSpaceDE w:val="0"/>
      <w:autoSpaceDN w:val="0"/>
      <w:ind w:left="119"/>
      <w:jc w:val="both"/>
    </w:pPr>
    <w:rPr>
      <w:rFonts w:ascii="Times New Roman" w:eastAsia="Times New Roman" w:hAnsi="Times New Roman"/>
      <w:kern w:val="0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5C1A0D"/>
    <w:rPr>
      <w:sz w:val="28"/>
      <w:szCs w:val="28"/>
      <w:lang w:eastAsia="en-US"/>
    </w:rPr>
  </w:style>
  <w:style w:type="character" w:customStyle="1" w:styleId="FontStyle15">
    <w:name w:val="Font Style15"/>
    <w:basedOn w:val="a0"/>
    <w:rsid w:val="005C1A0D"/>
    <w:rPr>
      <w:rFonts w:ascii="Times New Roman" w:hAnsi="Times New Roman" w:cs="Times New Roman" w:hint="default"/>
      <w:sz w:val="26"/>
      <w:szCs w:val="26"/>
    </w:rPr>
  </w:style>
  <w:style w:type="paragraph" w:customStyle="1" w:styleId="c10">
    <w:name w:val="c10"/>
    <w:basedOn w:val="a"/>
    <w:rsid w:val="008514A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c0">
    <w:name w:val="c0"/>
    <w:basedOn w:val="a0"/>
    <w:rsid w:val="008514A0"/>
  </w:style>
  <w:style w:type="paragraph" w:styleId="af">
    <w:name w:val="Title"/>
    <w:basedOn w:val="a"/>
    <w:next w:val="a"/>
    <w:link w:val="af0"/>
    <w:qFormat/>
    <w:rsid w:val="00FA459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Название Знак"/>
    <w:basedOn w:val="a0"/>
    <w:link w:val="af"/>
    <w:rsid w:val="00FA4596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paragraph" w:styleId="af1">
    <w:name w:val="Subtitle"/>
    <w:basedOn w:val="a"/>
    <w:next w:val="a"/>
    <w:link w:val="af2"/>
    <w:qFormat/>
    <w:rsid w:val="00FA459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2">
    <w:name w:val="Подзаголовок Знак"/>
    <w:basedOn w:val="a0"/>
    <w:link w:val="af1"/>
    <w:rsid w:val="00FA4596"/>
    <w:rPr>
      <w:rFonts w:asciiTheme="minorHAnsi" w:eastAsiaTheme="minorEastAsia" w:hAnsiTheme="minorHAnsi" w:cstheme="minorBidi"/>
      <w:color w:val="5A5A5A" w:themeColor="text1" w:themeTint="A5"/>
      <w:spacing w:val="15"/>
      <w:kern w:val="1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5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&#1064;&#1072;&#1073;&#1083;&#1086;&#1085;&#1099;\Normal&#1082;&#1086;&#1087;&#1080;&#1103;%20&#1073;&#1083;&#1072;&#1085;&#1082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6812-81B0-419D-AE48-C76BC66B3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Normalкопия бланки.dot</Template>
  <TotalTime>1</TotalTime>
  <Pages>7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SSU</Company>
  <LinksUpToDate>false</LinksUpToDate>
  <CharactersWithSpaces>7909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Сеперхан</cp:lastModifiedBy>
  <cp:revision>2</cp:revision>
  <cp:lastPrinted>2023-02-17T18:32:00Z</cp:lastPrinted>
  <dcterms:created xsi:type="dcterms:W3CDTF">2024-05-02T10:15:00Z</dcterms:created>
  <dcterms:modified xsi:type="dcterms:W3CDTF">2024-05-02T10:15:00Z</dcterms:modified>
</cp:coreProperties>
</file>